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3ABF2" w14:textId="326839DF" w:rsidR="00F635E4" w:rsidRDefault="00E81D31"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07B93CAC" wp14:editId="3B1D9EB7">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0CF06C54" wp14:editId="5A47D8DE">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AF1785"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77BE2159"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lastRenderedPageBreak/>
        <w:t>Proverbs 1 Teaching Points and Bible Study Questions</w:t>
      </w:r>
    </w:p>
    <w:p w14:paraId="5412497E" w14:textId="36CB2650"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Beginning of Wisdom: Fear of the Lord</w:t>
      </w:r>
    </w:p>
    <w:p w14:paraId="5C9A51D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book of Proverbs opens with a profound truth: "The fear of the LORD is the beginning of knowledge, but fools despise wisdom and discipline" (Proverbs 1:7). This foundational principle reminds us that true wisdom starts with a reverent awe of God. When we acknowledge His sovereignty and seek His guidance, we set ourselves on a path of understanding and insight. Embrace this divine wisdom, and let it guide your decisions and actions.</w:t>
      </w:r>
    </w:p>
    <w:p w14:paraId="2742BAF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demonstrate the fear of the Lord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fearing the Lord is essential for gaining wisdom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the fear of the Lord in your relationships? </w:t>
      </w:r>
    </w:p>
    <w:p w14:paraId="460B53FF"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Parental Guidance</w:t>
      </w:r>
    </w:p>
    <w:p w14:paraId="3BA2354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1:8-9 encourages us to "listen, my son, to your father’s instruction, and do not forsake the teaching of your mother." The wisdom of our parents is a treasure trove of life lessons. Their experiences and teachings are like a garland of grace around our necks, offering protection and direction. Cherish their counsel, and let it shape your journey.</w:t>
      </w:r>
    </w:p>
    <w:p w14:paraId="58E3B8B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parental advice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parental guidance is crucial for personal growth and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differently if you prioritized parental guidance in challenging situations? </w:t>
      </w:r>
    </w:p>
    <w:p w14:paraId="7E6559A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0B0BDF"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3343697" w14:textId="77777777" w:rsidR="00142D9B" w:rsidRDefault="00142D9B" w:rsidP="00142D9B">
      <w:pPr>
        <w:spacing w:line="247" w:lineRule="auto"/>
        <w:rPr>
          <w:rFonts w:eastAsia="Times New Roman"/>
          <w:b/>
          <w:bCs/>
          <w:kern w:val="0"/>
          <w:sz w:val="21"/>
          <w:szCs w:val="21"/>
        </w:rPr>
      </w:pPr>
    </w:p>
    <w:p w14:paraId="33332ED6" w14:textId="72D36770"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Avoid the Path of the Wicked</w:t>
      </w:r>
    </w:p>
    <w:p w14:paraId="4D988B1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allure of sin can be tempting, but Proverbs 1:10 warns, "My son, if sinners entice you, do not yield to them." The path of the wicked is fraught with danger and destruction. Instead, choose the path of righteousness, which leads to peace and fulfillment. Stand firm in your convictions, and resist the pull of temptation.</w:t>
      </w:r>
    </w:p>
    <w:p w14:paraId="701D499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avoid influences that lead you down the path of the wicked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tempted to follow the path of the wicked despite knowing the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resolve against joining the wicked? </w:t>
      </w:r>
    </w:p>
    <w:p w14:paraId="2E9D54A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Greed</w:t>
      </w:r>
    </w:p>
    <w:p w14:paraId="64C5CEC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1:19 cautions, "Such is the fate of all who are greedy, whose unjust gain takes the lives of its possessors." Greed is a trap that ensnares the soul, leading to ruin and loss. Pursue contentment and generosity, and you will find true wealth in relationships and spiritual growth. Remember, it is more blessed to give than to receive.</w:t>
      </w:r>
    </w:p>
    <w:p w14:paraId="1399A98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resist greed in everyday financial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greed leads to negative consequences in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contentment over greed? </w:t>
      </w:r>
    </w:p>
    <w:p w14:paraId="412662D3"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43C111"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59790220" w14:textId="77777777" w:rsidR="00142D9B" w:rsidRDefault="00142D9B" w:rsidP="00142D9B">
      <w:pPr>
        <w:spacing w:line="247" w:lineRule="auto"/>
        <w:rPr>
          <w:rFonts w:eastAsia="Times New Roman"/>
          <w:b/>
          <w:bCs/>
          <w:kern w:val="0"/>
          <w:sz w:val="21"/>
          <w:szCs w:val="21"/>
        </w:rPr>
      </w:pPr>
    </w:p>
    <w:p w14:paraId="0908F9E8" w14:textId="5552830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Wisdom's Call</w:t>
      </w:r>
    </w:p>
    <w:p w14:paraId="386801A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Wisdom is not hidden; it calls out to us in the streets, as Proverbs 1:20-21 describes. "Wisdom calls out in the street, she lifts her voice in the square." Be attentive to the voice of wisdom in your daily life. It speaks through Scripture, godly counsel, and the quiet nudges of the Holy Spirit. Open your heart to its guidance, and you will walk securely.</w:t>
      </w:r>
    </w:p>
    <w:p w14:paraId="03AE2FB6" w14:textId="77777777" w:rsidR="00142D9B" w:rsidRDefault="00142D9B" w:rsidP="00142D9B">
      <w:pPr>
        <w:spacing w:line="247" w:lineRule="auto"/>
      </w:pPr>
      <w:r w:rsidRPr="00F6333B">
        <w:rPr>
          <w:rFonts w:eastAsia="Times New Roman"/>
          <w:kern w:val="0"/>
          <w:sz w:val="21"/>
          <w:szCs w:val="21"/>
        </w:rPr>
        <w:t>1. How can you apply Wisdom's call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Wisdom's call leads to negative consequences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recognize and respond to Wisdom's </w:t>
      </w:r>
      <w:proofErr w:type="gramStart"/>
      <w:r w:rsidRPr="00F6333B">
        <w:rPr>
          <w:rFonts w:eastAsia="Times New Roman"/>
          <w:kern w:val="0"/>
          <w:sz w:val="21"/>
          <w:szCs w:val="21"/>
        </w:rPr>
        <w:t>call in</w:t>
      </w:r>
      <w:proofErr w:type="gramEnd"/>
      <w:r w:rsidRPr="00F6333B">
        <w:rPr>
          <w:rFonts w:eastAsia="Times New Roman"/>
          <w:kern w:val="0"/>
          <w:sz w:val="21"/>
          <w:szCs w:val="21"/>
        </w:rPr>
        <w:t xml:space="preserve"> challenging situations?</w:t>
      </w:r>
    </w:p>
    <w:p w14:paraId="76B412B0" w14:textId="3DE7E0F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Ignoring Wisdom</w:t>
      </w:r>
    </w:p>
    <w:p w14:paraId="753DD3F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1:24-25 warns of the peril of ignoring wisdom: "Because you refused my call, and no one took my outstretched hand." Ignoring wisdom leads to calamity and distress. When we turn a deaf ear to God's guidance, we miss out on His protection and blessings. Be proactive in seeking wisdom, and let it illuminate your path.</w:t>
      </w:r>
    </w:p>
    <w:p w14:paraId="5FF95F1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ignoring wisdom in daily decisions impact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to ignore wise counsel despite knowing its benefits?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actively seek and apply wisdom in challenging situations? </w:t>
      </w:r>
    </w:p>
    <w:p w14:paraId="762328BB"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5EADB5"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AFF38D1" w14:textId="77777777" w:rsidR="00142D9B" w:rsidRDefault="00142D9B" w:rsidP="00142D9B">
      <w:pPr>
        <w:spacing w:line="247" w:lineRule="auto"/>
        <w:rPr>
          <w:rFonts w:eastAsia="Times New Roman"/>
          <w:b/>
          <w:bCs/>
          <w:kern w:val="0"/>
          <w:sz w:val="21"/>
          <w:szCs w:val="21"/>
        </w:rPr>
      </w:pPr>
    </w:p>
    <w:p w14:paraId="7CC26772" w14:textId="543AB359"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Security of the Wise</w:t>
      </w:r>
    </w:p>
    <w:p w14:paraId="49077C0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For those who heed wisdom's call, Proverbs 1:33 offers a promise: "But whoever listens to me will dwell in safety, secure from the fear of evil." Embracing wisdom brings peace and security, shielding us from the chaos of the world. Trust in God's wisdom, and you will find refuge and strength in His presence.</w:t>
      </w:r>
    </w:p>
    <w:p w14:paraId="3F2EA71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applying wisdom from Proverbs 1 provide security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portrayed as a protective force in Proverbs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wisdom and ensure security in your life? </w:t>
      </w:r>
    </w:p>
    <w:p w14:paraId="7BCDB35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Discernment</w:t>
      </w:r>
    </w:p>
    <w:p w14:paraId="1D65E61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Discernment is a key theme in Proverbs 1. It is the ability to distinguish between right and wrong, truth and deception. Proverbs 1:4 highlights its value: "To impart prudence to the simple, knowledge and discretion to the young." Cultivate discernment through prayer and study of the Word, and it will guide you in making wise choices.</w:t>
      </w:r>
    </w:p>
    <w:p w14:paraId="693930A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discernment in daily decision-making to avoid negative influences?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for maintaining healthy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develop discernment in challenging situations? </w:t>
      </w:r>
    </w:p>
    <w:p w14:paraId="43D37404"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358FBD"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937AEF1" w14:textId="77777777" w:rsidR="00142D9B" w:rsidRDefault="00142D9B" w:rsidP="00142D9B">
      <w:pPr>
        <w:spacing w:line="247" w:lineRule="auto"/>
        <w:rPr>
          <w:rFonts w:eastAsia="Times New Roman"/>
          <w:b/>
          <w:bCs/>
          <w:kern w:val="0"/>
          <w:sz w:val="21"/>
          <w:szCs w:val="21"/>
        </w:rPr>
      </w:pPr>
    </w:p>
    <w:p w14:paraId="520CAC98" w14:textId="3CD818AE"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Instruction</w:t>
      </w:r>
    </w:p>
    <w:p w14:paraId="4B461DF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1:5 encourages us to "let the wise listen and gain instruction, and the discerning acquire wise counsel." Instruction is a lifelong pursuit. Be open to learning from others, and seek out mentors who can offer godly wisdom. As you grow in knowledge, you will be better equipped to navigate life's challenges.</w:t>
      </w:r>
    </w:p>
    <w:p w14:paraId="5BF8189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the wisdom from Proverbs 1 to improve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instruction is crucial for personal growth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and embrace wise counsel in your life? </w:t>
      </w:r>
    </w:p>
    <w:p w14:paraId="57D36757"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Wisdom</w:t>
      </w:r>
    </w:p>
    <w:p w14:paraId="6430475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Finally, Proverbs 1:23 offers a beautiful promise: "If you turn to my reproof, behold, I will pour out my spirit on you; I will make my words known to you." When we respond to wisdom's correction, God promises to pour out His Spirit upon us, granting us deeper understanding and insight. Embrace this promise, and let it transform your life.</w:t>
      </w:r>
    </w:p>
    <w:p w14:paraId="2B2D296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Incorporate these lessons from Proverbs 1 into your daily walk, and watch as your life is enriched by the timeless wisdom of Scripture.</w:t>
      </w:r>
    </w:p>
    <w:p w14:paraId="7E9902C4"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the promise of wisdom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wisdom is emphasized as crucial for personal growth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wisdom in your life choices?</w:t>
      </w:r>
      <w:r w:rsidRPr="001B37DC">
        <w:br w:type="page"/>
      </w:r>
    </w:p>
    <w:p w14:paraId="4F0C1090"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2 Teaching Points and Bible Study Questions</w:t>
      </w:r>
    </w:p>
    <w:p w14:paraId="1CE44BCA" w14:textId="783F2452"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Seek Wisdom Like Hidden Treasure</w:t>
      </w:r>
    </w:p>
    <w:p w14:paraId="7D3C584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2:4 encourages us to "seek it like silver and search it out like hidden treasure." Just as we would eagerly hunt for precious metals, we should pursue wisdom with the same fervor. This means dedicating time to study Scripture, praying for understanding, and surrounding ourselves with wise counsel. The pursuit of wisdom is a lifelong journey that enriches our lives and aligns us with God's will.</w:t>
      </w:r>
    </w:p>
    <w:p w14:paraId="0F146C9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prioritize seeking wisdom in your daily routine like searching for hidden treasure?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value wisdom as highly as hidden treasure?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wisdom is compared to hidden treasure, and how does this impact your pursuit of it? </w:t>
      </w:r>
    </w:p>
    <w:p w14:paraId="1D96EF58"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Understanding the Fear of the Lord</w:t>
      </w:r>
    </w:p>
    <w:p w14:paraId="4268BA9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fear of the LORD is the beginning of knowledge" (Proverbs 2:5). This isn't about being afraid but having a deep respect and reverence for God. Recognizing His power and authority helps us live in a way that honors Him. When we understand the fear of the Lord, we gain insight into His character and His desires for our lives.</w:t>
      </w:r>
    </w:p>
    <w:p w14:paraId="46CA1DF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seek wisdom to deepen your understanding of the fear of the Lord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fear of the Lord leads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the fear of the Lord in your decision-making? </w:t>
      </w:r>
    </w:p>
    <w:p w14:paraId="1645F7B2"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EC3795"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5DA5BBB0" w14:textId="77777777" w:rsidR="00142D9B" w:rsidRDefault="00142D9B" w:rsidP="00142D9B">
      <w:pPr>
        <w:spacing w:line="247" w:lineRule="auto"/>
        <w:rPr>
          <w:rFonts w:eastAsia="Times New Roman"/>
          <w:b/>
          <w:bCs/>
          <w:kern w:val="0"/>
          <w:sz w:val="21"/>
          <w:szCs w:val="21"/>
        </w:rPr>
      </w:pPr>
    </w:p>
    <w:p w14:paraId="52ECB65E" w14:textId="1E1D1B1C"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God Grants Wisdom</w:t>
      </w:r>
    </w:p>
    <w:p w14:paraId="5E1D16F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2:6 reminds us that "the LORD gives wisdom; from His mouth come knowledge and understanding." God is the ultimate source of wisdom, and He generously offers it to those who seek Him. By turning to Scripture and prayer, we open ourselves to divine guidance that can lead us through life's challenges.</w:t>
      </w:r>
    </w:p>
    <w:p w14:paraId="1D07651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seek God's wisdom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wisdom and understanding over material wealth or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apply God's wisdom in challenging situations? </w:t>
      </w:r>
    </w:p>
    <w:p w14:paraId="3FBCF46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Protection Through Righteousness</w:t>
      </w:r>
    </w:p>
    <w:p w14:paraId="4EF8C1D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"He stores up sound wisdom for the upright; He is a shield to those who walk with integrity" (Proverbs 2:7). Living a life of integrity not only pleases God but also provides protection. When we adhere to His principles, we find ourselves shielded from many of life's pitfalls and temptations.</w:t>
      </w:r>
    </w:p>
    <w:p w14:paraId="3832798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pursuing righteousness provide protection in your daily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and understanding are crucial for safeguarding your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God's protection through righteous living? </w:t>
      </w:r>
    </w:p>
    <w:p w14:paraId="3702D2EF"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1AA8E9"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7A531FA" w14:textId="77777777" w:rsidR="00142D9B" w:rsidRDefault="00142D9B" w:rsidP="00142D9B">
      <w:pPr>
        <w:spacing w:line="247" w:lineRule="auto"/>
        <w:rPr>
          <w:rFonts w:eastAsia="Times New Roman"/>
          <w:b/>
          <w:bCs/>
          <w:kern w:val="0"/>
          <w:sz w:val="21"/>
          <w:szCs w:val="21"/>
        </w:rPr>
      </w:pPr>
    </w:p>
    <w:p w14:paraId="036D1101" w14:textId="44CEABE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Guarding the Paths of Justice</w:t>
      </w:r>
    </w:p>
    <w:p w14:paraId="0A32087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2:8 tells us that God "guards the paths of justice and protects the way of His saints." Justice is a key theme in Scripture, and God promises to guide and protect those who pursue it. By committing to fairness and righteousness, we align ourselves with God's heart and His promises.</w:t>
      </w:r>
    </w:p>
    <w:p w14:paraId="5460E9C8" w14:textId="77777777" w:rsidR="00142D9B" w:rsidRDefault="00142D9B" w:rsidP="00142D9B">
      <w:pPr>
        <w:spacing w:line="247" w:lineRule="auto"/>
      </w:pPr>
      <w:r w:rsidRPr="00F6333B">
        <w:rPr>
          <w:rFonts w:eastAsia="Times New Roman"/>
          <w:kern w:val="0"/>
          <w:sz w:val="21"/>
          <w:szCs w:val="21"/>
        </w:rPr>
        <w:t>1. How can you actively guard the paths of justice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essential for maintaining justice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fairness and integrity in your workplace?</w:t>
      </w:r>
    </w:p>
    <w:p w14:paraId="0D9EC048" w14:textId="20255CAC"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Discernment and Understanding</w:t>
      </w:r>
    </w:p>
    <w:p w14:paraId="1E433A4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"Then you will discern righteousness and justice and equity—every good path" (Proverbs 2:9). With wisdom comes the ability to discern what is right and just. This discernment helps us navigate complex situations and make decisions that reflect God's values, leading us down paths of righteousness.</w:t>
      </w:r>
    </w:p>
    <w:p w14:paraId="141EE75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discernment from Proverbs 2 to make better decisions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is crucial for maintaining healthy relationships according to Proverbs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wisdom and understanding as advised in Proverbs 2? </w:t>
      </w:r>
    </w:p>
    <w:p w14:paraId="7840D17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C0EE6E"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8580F0A" w14:textId="77777777" w:rsidR="00142D9B" w:rsidRDefault="00142D9B" w:rsidP="00142D9B">
      <w:pPr>
        <w:spacing w:line="247" w:lineRule="auto"/>
        <w:rPr>
          <w:rFonts w:eastAsia="Times New Roman"/>
          <w:b/>
          <w:bCs/>
          <w:kern w:val="0"/>
          <w:sz w:val="21"/>
          <w:szCs w:val="21"/>
        </w:rPr>
      </w:pPr>
    </w:p>
    <w:p w14:paraId="009DEDFE" w14:textId="5387B5D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Wisdom Enters the Heart</w:t>
      </w:r>
    </w:p>
    <w:p w14:paraId="45BFE6A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2:10 states, "For wisdom will enter your heart, and knowledge will delight your soul." When we embrace wisdom, it becomes a part of who we are, influencing our thoughts and actions. This internal transformation brings joy and satisfaction, as we live in harmony with God's truth.</w:t>
      </w:r>
    </w:p>
    <w:p w14:paraId="6DFFF25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invite wisdom to enter and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described as entering the heart rather than just the mind?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wisdom guides your relationships and interactions with others? </w:t>
      </w:r>
    </w:p>
    <w:p w14:paraId="0F0144A9"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Deliverance from Evil</w:t>
      </w:r>
    </w:p>
    <w:p w14:paraId="3EB3B27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"Discretion will watch over you, and understanding will guard you" (Proverbs 2:11). Wisdom acts as a safeguard, protecting us from harmful influences and poor decisions. By cultivating discretion and understanding, we can avoid the snares of evil and remain steadfast in our faith.</w:t>
      </w:r>
    </w:p>
    <w:p w14:paraId="0ED2DD2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seeking wisdom in Proverbs 2 help you recognize and avoid evil influences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wisdom is crucial for deliverance from harmful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guided by wisdom and protected from evil? </w:t>
      </w:r>
    </w:p>
    <w:p w14:paraId="5EAB933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099A34"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E8A1D9F" w14:textId="77777777" w:rsidR="00142D9B" w:rsidRDefault="00142D9B" w:rsidP="00142D9B">
      <w:pPr>
        <w:spacing w:line="247" w:lineRule="auto"/>
        <w:rPr>
          <w:rFonts w:eastAsia="Times New Roman"/>
          <w:b/>
          <w:bCs/>
          <w:kern w:val="0"/>
          <w:sz w:val="21"/>
          <w:szCs w:val="21"/>
        </w:rPr>
      </w:pPr>
    </w:p>
    <w:p w14:paraId="4A7B9536" w14:textId="086D9216"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Avoiding the Path of the Wicked</w:t>
      </w:r>
    </w:p>
    <w:p w14:paraId="0218034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2:12 warns us about those who "leave the straight paths to walk in the ways of darkness." Wisdom helps us recognize and avoid the influence of those who lead us away from God's path. By staying vigilant and discerning, we can remain on the path of righteousness.</w:t>
      </w:r>
    </w:p>
    <w:p w14:paraId="6E415E6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avoid influences that lead you down the path of the wicked?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essential in steering clear of harmful paths?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ensure you remain on a righteous path? </w:t>
      </w:r>
    </w:p>
    <w:p w14:paraId="5CD073EF"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Walking in the Way of Good Men</w:t>
      </w:r>
    </w:p>
    <w:p w14:paraId="43FC7DC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you will walk in the way of good men and keep to the paths of the righteous" (Proverbs 2:20). Surrounding ourselves with godly influences encourages us to live according to God's standards. By choosing companions who uplift and inspire us, we strengthen our resolve to walk in righteousness and fulfill God's purpose for our lives.</w:t>
      </w:r>
    </w:p>
    <w:p w14:paraId="4873037B"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follow the path of good men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walking with good men leads to wisdom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stay on the path of righteousness?</w:t>
      </w:r>
      <w:r w:rsidRPr="001B37DC">
        <w:br w:type="page"/>
      </w:r>
    </w:p>
    <w:p w14:paraId="7F594FA2"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3 Teaching Points and Bible Study Questions</w:t>
      </w:r>
    </w:p>
    <w:p w14:paraId="205104C5" w14:textId="439F4F7A"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Trust in the Lord with All Your Heart</w:t>
      </w:r>
    </w:p>
    <w:p w14:paraId="5F30CA6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3:5 encourages us to "Trust in the LORD with all your heart and lean not on your own understanding." This is a call to place our complete confidence in God, acknowledging that His wisdom far surpasses our own. In a world that often promotes self-reliance, this verse reminds us to surrender our plans to God, trusting that He will guide us on the right path.</w:t>
      </w:r>
    </w:p>
    <w:p w14:paraId="6DD21DF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trust the Lord with all your heart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fully can be challenging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trust in God during difficult times? </w:t>
      </w:r>
    </w:p>
    <w:p w14:paraId="30D4AEA7"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Him in All Your Ways</w:t>
      </w:r>
    </w:p>
    <w:p w14:paraId="6A3D045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6 continues, "In all your ways acknowledge Him, and He will make your paths straight." This is a powerful reminder to invite God into every aspect of our lives. By seeking His guidance in our decisions, we align ourselves with His will, ensuring that our paths are directed by His perfect wisdom.</w:t>
      </w:r>
    </w:p>
    <w:p w14:paraId="41DDAA3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acknowledge God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 in all your ways leads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God is acknowledged in your personal and professional life? </w:t>
      </w:r>
    </w:p>
    <w:p w14:paraId="3B60515C"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6B7723"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200DF379" w14:textId="77777777" w:rsidR="00142D9B" w:rsidRDefault="00142D9B" w:rsidP="00142D9B">
      <w:pPr>
        <w:spacing w:line="247" w:lineRule="auto"/>
        <w:rPr>
          <w:rFonts w:eastAsia="Times New Roman"/>
          <w:b/>
          <w:bCs/>
          <w:kern w:val="0"/>
          <w:sz w:val="21"/>
          <w:szCs w:val="21"/>
        </w:rPr>
      </w:pPr>
    </w:p>
    <w:p w14:paraId="6FD71967" w14:textId="05C635E3"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Do Not Be Wise in Your Own Eyes</w:t>
      </w:r>
    </w:p>
    <w:p w14:paraId="29F66B1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3:7 warns, "Do not be wise in your own eyes; fear the LORD and turn away from evil." This verse challenges us to remain humble, recognizing that true wisdom comes from reverence for God. By turning away from pride and evil, we open ourselves to the blessings that come from living a life that honors Him.</w:t>
      </w:r>
    </w:p>
    <w:p w14:paraId="6D7665A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practice humility in decision-making to avoid being wise in your own eyes?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wisdom is more beneficial than trusting your own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guidance from others before making important choices? </w:t>
      </w:r>
    </w:p>
    <w:p w14:paraId="7227C3BC"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Honor the Lord with Your Wealth</w:t>
      </w:r>
    </w:p>
    <w:p w14:paraId="7A8D097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 xml:space="preserve">Verse 9 instructs, "Honor the LORD with your wealth and with the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of all your harvest." This principle teaches us the importance of generosity and stewardship. By prioritizing God in our finances, we demonstrate our trust in His provision and acknowledge that all we have is a gift from Him.</w:t>
      </w:r>
    </w:p>
    <w:p w14:paraId="0FB20CE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honor God with your finances in everyday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honoring God with wealth leads to personal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God in your financial decisions? </w:t>
      </w:r>
    </w:p>
    <w:p w14:paraId="5051BD14"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A81884"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FC41C3E" w14:textId="77777777" w:rsidR="00142D9B" w:rsidRDefault="00142D9B" w:rsidP="00142D9B">
      <w:pPr>
        <w:spacing w:line="247" w:lineRule="auto"/>
        <w:rPr>
          <w:rFonts w:eastAsia="Times New Roman"/>
          <w:b/>
          <w:bCs/>
          <w:kern w:val="0"/>
          <w:sz w:val="21"/>
          <w:szCs w:val="21"/>
        </w:rPr>
      </w:pPr>
    </w:p>
    <w:p w14:paraId="3CA5C393" w14:textId="0CC1541A"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Embrace Discipline as a Sign of Love</w:t>
      </w:r>
    </w:p>
    <w:p w14:paraId="3E4CA71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3:11-12 reminds us, "My son, do not reject the discipline of the LORD, and do not loathe His rebuke; for the LORD disciplines the one He loves, as a father the son in whom he delights." Discipline is not a sign of rejection but of love. Embracing God's correction helps us grow in righteousness and strengthens our relationship with Him.</w:t>
      </w:r>
    </w:p>
    <w:p w14:paraId="2D31B6F1" w14:textId="77777777" w:rsidR="00142D9B" w:rsidRDefault="00142D9B" w:rsidP="00142D9B">
      <w:pPr>
        <w:spacing w:line="247" w:lineRule="auto"/>
      </w:pPr>
      <w:r w:rsidRPr="00F6333B">
        <w:rPr>
          <w:rFonts w:eastAsia="Times New Roman"/>
          <w:kern w:val="0"/>
          <w:sz w:val="21"/>
          <w:szCs w:val="21"/>
        </w:rPr>
        <w:t>1. How can embracing discipline improve your personal growth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discipline is considered a sign of love in Proverbs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welcome discipline in your daily life?</w:t>
      </w:r>
    </w:p>
    <w:p w14:paraId="6B5C4297" w14:textId="04723A42"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Wisdom as a Precious Treasure</w:t>
      </w:r>
    </w:p>
    <w:p w14:paraId="4D73866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13 declares, "Blessed is the man who finds wisdom, the man who acquires understanding." Wisdom is portrayed as a treasure more valuable than silver or gold. By seeking wisdom through God's Word, we gain insight that enriches our lives and leads us to make choices that honor Him.</w:t>
      </w:r>
    </w:p>
    <w:p w14:paraId="63F703E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prioritize seeking wisdom in your daily routine like a precious treasure?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compared to a treasure in Proverbs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value wisdom over material wealth? </w:t>
      </w:r>
    </w:p>
    <w:p w14:paraId="36FBB146"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A4C0D1"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7338D052" w14:textId="77777777" w:rsidR="00142D9B" w:rsidRDefault="00142D9B" w:rsidP="00142D9B">
      <w:pPr>
        <w:spacing w:line="247" w:lineRule="auto"/>
        <w:rPr>
          <w:rFonts w:eastAsia="Times New Roman"/>
          <w:b/>
          <w:bCs/>
          <w:kern w:val="0"/>
          <w:sz w:val="21"/>
          <w:szCs w:val="21"/>
        </w:rPr>
      </w:pPr>
    </w:p>
    <w:p w14:paraId="165D14B4" w14:textId="358610A1"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Wisdom Brings Peace and Security</w:t>
      </w:r>
    </w:p>
    <w:p w14:paraId="0BEFECD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3:17-18 describes wisdom's ways as "pleasant" and "peaceful," stating, "She is a tree of life to those who embrace her, and those who lay hold of her are blessed." Embracing wisdom brings peace and security, providing a foundation for a life that is both fulfilling and aligned with God's purposes.</w:t>
      </w:r>
    </w:p>
    <w:p w14:paraId="0E5D0D4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applying wisdom from Proverbs 3 enhance your daily sense of peace and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linked to peace and security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wisdom for greater peace and security? </w:t>
      </w:r>
    </w:p>
    <w:p w14:paraId="22D43B1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is Our Confidence</w:t>
      </w:r>
    </w:p>
    <w:p w14:paraId="42EB74F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26 assures us, "For the LORD will be your confidence and will keep your foot from the snare." In times of uncertainty, we can find confidence in God's protection and guidance. By placing our trust in Him, we are safeguarded from the pitfalls that can ensnare us.</w:t>
      </w:r>
    </w:p>
    <w:p w14:paraId="5DF3D80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trusting in the Lord increase your confidence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wisdom can reduce anxiety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the Lord your confidence in challenging times? </w:t>
      </w:r>
    </w:p>
    <w:p w14:paraId="4978843B"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696A94"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2224C58C" w14:textId="77777777" w:rsidR="00142D9B" w:rsidRDefault="00142D9B" w:rsidP="00142D9B">
      <w:pPr>
        <w:spacing w:line="247" w:lineRule="auto"/>
        <w:rPr>
          <w:rFonts w:eastAsia="Times New Roman"/>
          <w:b/>
          <w:bCs/>
          <w:kern w:val="0"/>
          <w:sz w:val="21"/>
          <w:szCs w:val="21"/>
        </w:rPr>
      </w:pPr>
    </w:p>
    <w:p w14:paraId="6EB2DD94" w14:textId="3D2A7DB1"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Do Not Withhold Good from Those Who Deserve It</w:t>
      </w:r>
    </w:p>
    <w:p w14:paraId="5EEB659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3:27 advises, "Do not withhold good from those who deserve it, when it is within your power to act." This verse encourages us to be proactive in doing good, reflecting God's love and generosity to those around us. By acting justly and compassionately, we become conduits of His grace.</w:t>
      </w:r>
    </w:p>
    <w:p w14:paraId="07A4F7D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opportunities to do good for others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act immediately when you can help someone?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overcome hesitation in offering help to those in need? </w:t>
      </w:r>
    </w:p>
    <w:p w14:paraId="5EC4F6D4"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in Harmony with Your Neighbor</w:t>
      </w:r>
    </w:p>
    <w:p w14:paraId="453E094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Finally, verse 29 instructs, "Do not devise evil against your neighbor, for he trusts you and lives near you." Living in harmony with others is a reflection of God's love. By fostering trust and peace in our relationships, we create a community that mirrors the unity and love found in the body of Christ.</w:t>
      </w:r>
    </w:p>
    <w:p w14:paraId="77F759C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These lessons from Proverbs 3 offer timeless wisdom that guides us in living a life that honors God and blesses those around us. By applying these principles, we align ourselves with His will and experience the abundant life He promises.</w:t>
      </w:r>
    </w:p>
    <w:p w14:paraId="673B6DAC"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3 to resolve conflicts with your neighbor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in harmony with neighbors is emphasized in Proverbs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from Proverbs 3 can you take to foster trust with your neighbors?</w:t>
      </w:r>
      <w:r w:rsidRPr="001B37DC">
        <w:br w:type="page"/>
      </w:r>
    </w:p>
    <w:p w14:paraId="6DEB459C"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4 Teaching Points and Bible Study Questions</w:t>
      </w:r>
    </w:p>
    <w:p w14:paraId="75DA619D" w14:textId="77BB41F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Pursue Wisdom Above All Else</w:t>
      </w:r>
    </w:p>
    <w:p w14:paraId="55DFAC4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 xml:space="preserve">Proverbs 4:7 reminds us, "Wisdom is supreme;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acquire wisdom. And whatever you may acquire, gain understanding." In a world filled with distractions and fleeting pleasures, prioritizing wisdom is like investing in a treasure that never loses its value. Seek wisdom through prayer, study, and reflection, and let it guide your decisions and actions.</w:t>
      </w:r>
    </w:p>
    <w:p w14:paraId="00E0534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prioritize wisdom in daily decision-making over immediate gratification or convenience?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pursuing wisdom is more beneficial than seeking wealth or status?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wisdom in challenging situations? </w:t>
      </w:r>
    </w:p>
    <w:p w14:paraId="38E82CA1"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Guard Your Heart Diligently</w:t>
      </w:r>
    </w:p>
    <w:p w14:paraId="3E04E1C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heart is the wellspring of life, as Proverbs 4:23 advises, "Guard your heart with all diligence, for from it flow springs of life." Protecting your heart means being mindful of what you allow into your mind and soul. Surround yourself with positive influences and Scripture to keep your heart aligned with God's will.</w:t>
      </w:r>
    </w:p>
    <w:p w14:paraId="5C57351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guard your heart against negative influences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guarding your heart is crucial for maintaining personal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heart remains focused on positive values? </w:t>
      </w:r>
    </w:p>
    <w:p w14:paraId="18663FA6"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B279B7"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AB7346B" w14:textId="77777777" w:rsidR="00142D9B" w:rsidRDefault="00142D9B" w:rsidP="00142D9B">
      <w:pPr>
        <w:spacing w:line="247" w:lineRule="auto"/>
        <w:rPr>
          <w:rFonts w:eastAsia="Times New Roman"/>
          <w:b/>
          <w:bCs/>
          <w:kern w:val="0"/>
          <w:sz w:val="21"/>
          <w:szCs w:val="21"/>
        </w:rPr>
      </w:pPr>
    </w:p>
    <w:p w14:paraId="189C6F00" w14:textId="03F4358E"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Stay on the Path of Righteousness</w:t>
      </w:r>
    </w:p>
    <w:p w14:paraId="445B1CF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4:26-27 encourages us to "Make a level path for your feet, and all your ways will be sure. Do not swerve to the right or to the left; turn your feet away from evil." Staying on the path of righteousness requires focus and determination. Keep your eyes fixed on Jesus, the author and perfecter of our faith, and avoid the temptations that lead you astray.</w:t>
      </w:r>
    </w:p>
    <w:p w14:paraId="7672A13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avoid distractions that lead you away from the path of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staying on the righteous path is challenging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ensure you remain on the path of righteousness? </w:t>
      </w:r>
    </w:p>
    <w:p w14:paraId="269ECBDD"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Instruction and Correction</w:t>
      </w:r>
    </w:p>
    <w:p w14:paraId="34FFA8E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Listening to instruction is a hallmark of wisdom. Proverbs 4:13 says, "Hold on to instruction; do not let go. Guard it, for it is your life." Embrace correction and guidance from those who walk in faith, as they can help you grow and mature in your spiritual journey.</w:t>
      </w:r>
    </w:p>
    <w:p w14:paraId="4EFEF0D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seek and embrace instruction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correction is essential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open to correction from others? </w:t>
      </w:r>
    </w:p>
    <w:p w14:paraId="76EC5496"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03D812"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4231026" w14:textId="77777777" w:rsidR="00142D9B" w:rsidRDefault="00142D9B" w:rsidP="00142D9B">
      <w:pPr>
        <w:spacing w:line="247" w:lineRule="auto"/>
        <w:rPr>
          <w:rFonts w:eastAsia="Times New Roman"/>
          <w:b/>
          <w:bCs/>
          <w:kern w:val="0"/>
          <w:sz w:val="21"/>
          <w:szCs w:val="21"/>
        </w:rPr>
      </w:pPr>
    </w:p>
    <w:p w14:paraId="256B5DC6" w14:textId="1184F120"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Speak Words of Life</w:t>
      </w:r>
    </w:p>
    <w:p w14:paraId="22F948B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4:24 advises, "Put away deception from your mouth; keep your lips from perverse speech." Our words have the power to build up or tear down. Choose to speak words that encourage, uplift, and reflect the love of Christ. Let your speech be seasoned with grace and truth.</w:t>
      </w:r>
    </w:p>
    <w:p w14:paraId="30FD1400" w14:textId="77777777" w:rsidR="00142D9B" w:rsidRDefault="00142D9B" w:rsidP="00142D9B">
      <w:pPr>
        <w:spacing w:line="247" w:lineRule="auto"/>
      </w:pPr>
      <w:r w:rsidRPr="00F6333B">
        <w:rPr>
          <w:rFonts w:eastAsia="Times New Roman"/>
          <w:kern w:val="0"/>
          <w:sz w:val="21"/>
          <w:szCs w:val="21"/>
        </w:rPr>
        <w:t>1. How can you incorporate speaking words of life into daily conversations with family and friends?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speaking positively impacts your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replace negative speech with words of encouragement and life?</w:t>
      </w:r>
    </w:p>
    <w:p w14:paraId="146E5569" w14:textId="1FD7B30F"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Keep Your Eyes on the Prize</w:t>
      </w:r>
    </w:p>
    <w:p w14:paraId="67CF4D0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4:25 instructs, "Let your eyes look forward; fix your gaze straight ahead." In a world full of distractions, it's crucial to keep your focus on the eternal prize. Fix your eyes on Jesus and the promises of God, and let them guide your steps and decisions.</w:t>
      </w:r>
    </w:p>
    <w:p w14:paraId="16CABBA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maintain focus on your goals amidst daily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staying committed to your path is emphasized in Proverbs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your long-term vision? </w:t>
      </w:r>
    </w:p>
    <w:p w14:paraId="1183B2E9"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325877"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073A8659" w14:textId="77777777" w:rsidR="00142D9B" w:rsidRDefault="00142D9B" w:rsidP="00142D9B">
      <w:pPr>
        <w:spacing w:line="247" w:lineRule="auto"/>
        <w:rPr>
          <w:rFonts w:eastAsia="Times New Roman"/>
          <w:b/>
          <w:bCs/>
          <w:kern w:val="0"/>
          <w:sz w:val="21"/>
          <w:szCs w:val="21"/>
        </w:rPr>
      </w:pPr>
    </w:p>
    <w:p w14:paraId="7A8D61F5" w14:textId="6478BEBF"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Avoid the Path of the Wicked</w:t>
      </w:r>
    </w:p>
    <w:p w14:paraId="1CF3FCF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4:14-15 warns, "Do not set foot on the path of the wicked or walk in the way of evildoers. Avoid it; do not travel on it." Steer clear of influences and environments that lead you away from God's truth. Instead, seek fellowship with those who encourage you in your faith.</w:t>
      </w:r>
    </w:p>
    <w:p w14:paraId="573CB7C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avoid the path of the wicked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stay away from negative influences?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remain on a righteous path? </w:t>
      </w:r>
    </w:p>
    <w:p w14:paraId="4F63D0B2"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Treasure the Teachings of Your Parents</w:t>
      </w:r>
    </w:p>
    <w:p w14:paraId="434A105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4:1-2 reminds us, "Listen, my sons, to a father's instruction; pay attention and gain understanding. I give you sound learning, so do not forsake my teaching." The wisdom passed down from godly parents is a precious gift. Cherish their teachings and let them guide you in your walk with the Lord.</w:t>
      </w:r>
    </w:p>
    <w:p w14:paraId="0B626F2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apply your parents' teachings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parental wisdom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remember and honor your parents' guidance? </w:t>
      </w:r>
    </w:p>
    <w:p w14:paraId="2D178F07"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366F1A"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5C3A366" w14:textId="77777777" w:rsidR="00142D9B" w:rsidRDefault="00142D9B" w:rsidP="00142D9B">
      <w:pPr>
        <w:spacing w:line="247" w:lineRule="auto"/>
        <w:rPr>
          <w:rFonts w:eastAsia="Times New Roman"/>
          <w:b/>
          <w:bCs/>
          <w:kern w:val="0"/>
          <w:sz w:val="21"/>
          <w:szCs w:val="21"/>
        </w:rPr>
      </w:pPr>
    </w:p>
    <w:p w14:paraId="5A4E8A20" w14:textId="155129F7"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Seek Understanding with All Your Heart</w:t>
      </w:r>
    </w:p>
    <w:p w14:paraId="1215C37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4:5 encourages, "Get wisdom, get understanding; do not forget my words or turn away from them." Understanding is more than knowledge; it's the ability to apply God's truth in your life. Seek it earnestly, and let it transform your heart and mind.</w:t>
      </w:r>
    </w:p>
    <w:p w14:paraId="67F998C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seek understanding in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understanding is emphasized as crucial for personal growth and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understanding over judgment in challenging situations? </w:t>
      </w:r>
    </w:p>
    <w:p w14:paraId="6D66181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Integrity and Purpose</w:t>
      </w:r>
    </w:p>
    <w:p w14:paraId="00B77E2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4:18 beautifully states, "The path of the righteous is like the first gleam of dawn, shining brighter and brighter until midday." Living with integrity and purpose means aligning your life with God's will. As you walk in righteousness, your life will shine as a testament to His glory, drawing others to the light of Christ.</w:t>
      </w:r>
    </w:p>
    <w:p w14:paraId="1A70715F"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4 to make decisions that align with integrity and purpose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with integrity is emphasized in Proverbs 4 for achieving a purposeful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from Proverbs 4 to ensure your actions reflect your values?</w:t>
      </w:r>
      <w:r w:rsidRPr="001B37DC">
        <w:br w:type="page"/>
      </w:r>
    </w:p>
    <w:p w14:paraId="66BA0800"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5 Teaching Points and Bible Study Questions</w:t>
      </w:r>
    </w:p>
    <w:p w14:paraId="09D1E014" w14:textId="1D606283"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Guard Your Heart Against Temptation</w:t>
      </w:r>
    </w:p>
    <w:p w14:paraId="538E02A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5 warns us about the dangers of temptation, particularly in the form of adultery. The chapter begins with a call to pay attention to wisdom and understanding, reminding us that "the lips of an adulteress drip honey, and her speech is smoother than oil" (Proverbs 5:3). This vivid imagery serves as a reminder to guard our hearts and minds against the allure of sin. By staying rooted in Scripture and prayer, we can resist the temptations that seek to lead us astray.</w:t>
      </w:r>
    </w:p>
    <w:p w14:paraId="0A07D08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guard your heart against temptation in daily life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and avoid tempting environments or influences?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resolve against temptation when it arises? </w:t>
      </w:r>
    </w:p>
    <w:p w14:paraId="68D69B8F"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Consider the Consequences</w:t>
      </w:r>
    </w:p>
    <w:p w14:paraId="0C1AADB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 xml:space="preserve">The chapter emphasizes the importance of considering the long-term consequences of our actions. Proverbs 5:4-5 warns, "But in the end she is bitter as wormwood, sharp as a double-edged sword. Her feet go down to death; her steps lead straight to </w:t>
      </w:r>
      <w:proofErr w:type="spellStart"/>
      <w:r w:rsidRPr="00F6333B">
        <w:rPr>
          <w:rFonts w:eastAsia="Times New Roman"/>
          <w:kern w:val="0"/>
          <w:sz w:val="21"/>
          <w:szCs w:val="21"/>
        </w:rPr>
        <w:t>Sheol</w:t>
      </w:r>
      <w:proofErr w:type="spellEnd"/>
      <w:r w:rsidRPr="00F6333B">
        <w:rPr>
          <w:rFonts w:eastAsia="Times New Roman"/>
          <w:kern w:val="0"/>
          <w:sz w:val="21"/>
          <w:szCs w:val="21"/>
        </w:rPr>
        <w:t>." This stark warning encourages us to think beyond the immediate gratification of sin and to consider the spiritual and relational damage it can cause. By keeping our eyes on the eternal, we can make choices that honor God and protect our well-being.</w:t>
      </w:r>
    </w:p>
    <w:p w14:paraId="76872D7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considering consequences in relationships help you make wiser decisions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consequences often leads to regret and turmoil?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pitfalls described in Proverbs 5? </w:t>
      </w:r>
    </w:p>
    <w:p w14:paraId="1D55C41A"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899518"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D96F11D" w14:textId="77777777" w:rsidR="00142D9B" w:rsidRDefault="00142D9B" w:rsidP="00142D9B">
      <w:pPr>
        <w:spacing w:line="247" w:lineRule="auto"/>
        <w:rPr>
          <w:rFonts w:eastAsia="Times New Roman"/>
          <w:b/>
          <w:bCs/>
          <w:kern w:val="0"/>
          <w:sz w:val="21"/>
          <w:szCs w:val="21"/>
        </w:rPr>
      </w:pPr>
    </w:p>
    <w:p w14:paraId="3AE8A605" w14:textId="16296867"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Stay on the Path of Righteousness</w:t>
      </w:r>
    </w:p>
    <w:p w14:paraId="0A35DBA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5:8 advises, "Keep your path far from her; do not go near the door of her house." This verse underscores the importance of setting boundaries and avoiding situations that could lead us into temptation. By staying on the path of righteousness and surrounding ourselves with godly influences, we can maintain our integrity and live lives that reflect our faith.</w:t>
      </w:r>
    </w:p>
    <w:p w14:paraId="4F38FE6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avoid distractions that lead you away from the path of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staying on the righteous path requires constant vigilance and self-discipline?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ensure you remain on the path of righteousness? </w:t>
      </w:r>
    </w:p>
    <w:p w14:paraId="5884494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Value Faithfulness in Relationships</w:t>
      </w:r>
    </w:p>
    <w:p w14:paraId="65FBE17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chapter highlights the beauty and importance of faithfulness in marriage. Proverbs 5:15-18 encourages us to "Drink water from your own cistern, and running water from your own well... May your fountain be blessed, and may you rejoice in the wife of your youth." This imagery celebrates the joy and fulfillment found in a committed, loving relationship. By valuing and nurturing our relationships, we honor God and experience His blessings.</w:t>
      </w:r>
    </w:p>
    <w:p w14:paraId="0B046BD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demonstrate faithfulness in your relationships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for maintaining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temptations that threaten relationship faithfulness? </w:t>
      </w:r>
    </w:p>
    <w:p w14:paraId="29269CCA"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B7565B"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7BEDF41" w14:textId="77777777" w:rsidR="00142D9B" w:rsidRDefault="00142D9B" w:rsidP="00142D9B">
      <w:pPr>
        <w:spacing w:line="247" w:lineRule="auto"/>
        <w:rPr>
          <w:rFonts w:eastAsia="Times New Roman"/>
          <w:b/>
          <w:bCs/>
          <w:kern w:val="0"/>
          <w:sz w:val="21"/>
          <w:szCs w:val="21"/>
        </w:rPr>
      </w:pPr>
    </w:p>
    <w:p w14:paraId="43A8FA81" w14:textId="0778937D"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Embrace Discipline and Instruction</w:t>
      </w:r>
    </w:p>
    <w:p w14:paraId="449F0EF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5:12-13 reflects on the regret of ignoring discipline: "How I hated discipline, and my heart despised reproof! I did not listen to the voice of my teachers or incline my ear to my instructors." This serves as a reminder to embrace correction and instruction as opportunities for growth. By being open to learning and change, we can avoid the pitfalls of pride and folly.</w:t>
      </w:r>
    </w:p>
    <w:p w14:paraId="1D986B26" w14:textId="77777777" w:rsidR="00142D9B" w:rsidRDefault="00142D9B" w:rsidP="00142D9B">
      <w:pPr>
        <w:spacing w:line="247" w:lineRule="auto"/>
      </w:pPr>
      <w:r w:rsidRPr="00F6333B">
        <w:rPr>
          <w:rFonts w:eastAsia="Times New Roman"/>
          <w:kern w:val="0"/>
          <w:sz w:val="21"/>
          <w:szCs w:val="21"/>
        </w:rPr>
        <w:t>1. How can embracing discipline in daily life lead to better decision-making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instruction is crucial for avoiding life's pitfalls and maintaining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wisdom and instruction in your relationships?</w:t>
      </w:r>
    </w:p>
    <w:p w14:paraId="7CBF956D" w14:textId="0E5CEA62"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All-Seeing Eye of God</w:t>
      </w:r>
    </w:p>
    <w:p w14:paraId="5CD465A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chapter reminds us that nothing is hidden from God. Proverbs 5:21 states, "For a man's ways are before the eyes of the LORD, and the LORD examines all his paths." This truth encourages us to live with integrity, knowing that our actions are always seen by our Creator. By living transparently and honestly, we honor God and build a life of trust and respect.</w:t>
      </w:r>
    </w:p>
    <w:p w14:paraId="5B4C25E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recognizing God's all-seeing eye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omniscience can deter you from making poor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transparently, knowing God sees everything? </w:t>
      </w:r>
    </w:p>
    <w:p w14:paraId="474F2EB8"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D3C4A8"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D62941D" w14:textId="77777777" w:rsidR="00142D9B" w:rsidRDefault="00142D9B" w:rsidP="00142D9B">
      <w:pPr>
        <w:spacing w:line="247" w:lineRule="auto"/>
        <w:rPr>
          <w:rFonts w:eastAsia="Times New Roman"/>
          <w:b/>
          <w:bCs/>
          <w:kern w:val="0"/>
          <w:sz w:val="21"/>
          <w:szCs w:val="21"/>
        </w:rPr>
      </w:pPr>
    </w:p>
    <w:p w14:paraId="1357339D" w14:textId="3A2C37B9"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Avoid the Snare of Sin</w:t>
      </w:r>
    </w:p>
    <w:p w14:paraId="1363CAF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5:22 warns, "The iniquities of a wicked man entrap him; the cords of his sin entangle him." Sin can easily ensnare us, leading to a cycle of guilt and shame. By recognizing the traps of sin and seeking God's forgiveness and strength, we can break free and walk in the freedom that Christ offers.</w:t>
      </w:r>
    </w:p>
    <w:p w14:paraId="766DBFF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avoid the subtle temptations that lead to sin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discipline is crucial in resisting the allure of sinful behavior?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safeguard your heart and mind from sinful influences? </w:t>
      </w:r>
    </w:p>
    <w:p w14:paraId="6B6A51F3"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Cherish Wisdom as a Lifelong Companion</w:t>
      </w:r>
    </w:p>
    <w:p w14:paraId="68D6D4C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chapter begins with a call to "pay attention to my wisdom, incline your ear to my understanding" (Proverbs 5:1). Wisdom is portrayed as a lifelong companion that guides and protects us. By seeking wisdom through Scripture and prayer, we can navigate life's challenges with discernment and grace.</w:t>
      </w:r>
    </w:p>
    <w:p w14:paraId="14ADE01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wisdom into daily decisions to enhance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cherishing wisdom is essential for maintaining healthy relationships and avoiding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wisdom remains a lifelong companion? </w:t>
      </w:r>
    </w:p>
    <w:p w14:paraId="76507170"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553F75"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09EFDDD3" w14:textId="77777777" w:rsidR="00142D9B" w:rsidRDefault="00142D9B" w:rsidP="00142D9B">
      <w:pPr>
        <w:spacing w:line="247" w:lineRule="auto"/>
        <w:rPr>
          <w:rFonts w:eastAsia="Times New Roman"/>
          <w:b/>
          <w:bCs/>
          <w:kern w:val="0"/>
          <w:sz w:val="21"/>
          <w:szCs w:val="21"/>
        </w:rPr>
      </w:pPr>
    </w:p>
    <w:p w14:paraId="6D7A8741" w14:textId="6270516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Understand the Power of Words</w:t>
      </w:r>
    </w:p>
    <w:p w14:paraId="10A3AB9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5:3-4 highlights the seductive power of words, reminding us that "the lips of an adulteress drip honey." Words have the power to build up or tear down, to lead us toward righteousness or temptation. By choosing our words carefully and speaking truth in love, we can reflect God's character and encourage others.</w:t>
      </w:r>
    </w:p>
    <w:p w14:paraId="71FABE1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5 to guard your words in daily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are emphasized in maintaining integrity and wisdom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reflect wisdom and understanding in challenging situations? </w:t>
      </w:r>
    </w:p>
    <w:p w14:paraId="3B5C147C"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Purpose and Intention</w:t>
      </w:r>
    </w:p>
    <w:p w14:paraId="568AAA7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chapter concludes with a call to live purposefully, avoiding the aimlessness that leads to destruction. Proverbs 5:23 warns, "He dies for lack of discipline, led astray by his own great folly." By living with intention and aligning our lives with God's will, we can fulfill our purpose and experience the abundant life He promises.</w:t>
      </w:r>
    </w:p>
    <w:p w14:paraId="20BB8EA0"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living with purpose help you avoid the pitfalls described in Proverbs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intentional steps can you take to maintain integrity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living with intention lead to a more fulfilling life according to Proverbs 5?</w:t>
      </w:r>
      <w:r w:rsidRPr="001B37DC">
        <w:br w:type="page"/>
      </w:r>
    </w:p>
    <w:p w14:paraId="565B4459"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6 Teaching Points and Bible Study Questions</w:t>
      </w:r>
    </w:p>
    <w:p w14:paraId="0659FB54" w14:textId="521D8F5D"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Avoid the Trap of Debt</w:t>
      </w:r>
    </w:p>
    <w:p w14:paraId="450B75B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6:1-2 warns us about the dangers of becoming ensnared by financial obligations: "My son, if you have put up security for your neighbor, if you have struck hands in pledge with a stranger, you have been trapped by the words of your lips." This passage reminds us to be cautious with our financial commitments. In today's world, it's easy to fall into the trap of debt, but by living within our means and being wise with our resources, we can avoid unnecessary burdens and maintain our freedom to serve God and others.</w:t>
      </w:r>
    </w:p>
    <w:p w14:paraId="63AEFFA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6 to avoid financial traps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6 emphasizes the urgency of escaping debt?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becoming a guarantor for someone else's debt? </w:t>
      </w:r>
    </w:p>
    <w:p w14:paraId="4B91DF1D"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Resolving Mistakes</w:t>
      </w:r>
    </w:p>
    <w:p w14:paraId="36293FA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 verses 3-5, we are encouraged to act swiftly to correct our errors: "Go, humble yourself, and press your plea with your neighbor. Allow no sleep to your eyes, no slumber to your eyelids. Free yourself, like a gazelle from the hand of the hunter." This teaches us the importance of addressing our mistakes promptly. Whether it's a financial misstep or a relational conflict, taking immediate action can prevent further complications and restore peace.</w:t>
      </w:r>
    </w:p>
    <w:p w14:paraId="677B43D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promptly address mistakes to prevent further complications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action is crucial when resolving errors in relationships or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mistakes are corrected before they escalate? </w:t>
      </w:r>
    </w:p>
    <w:p w14:paraId="6C0AC5F3"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E626C9"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5766FFC" w14:textId="77777777" w:rsidR="00142D9B" w:rsidRDefault="00142D9B" w:rsidP="00142D9B">
      <w:pPr>
        <w:spacing w:line="247" w:lineRule="auto"/>
        <w:rPr>
          <w:rFonts w:eastAsia="Times New Roman"/>
          <w:b/>
          <w:bCs/>
          <w:kern w:val="0"/>
          <w:sz w:val="21"/>
          <w:szCs w:val="21"/>
        </w:rPr>
      </w:pPr>
    </w:p>
    <w:p w14:paraId="7EE60044" w14:textId="0B6AA631"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Diligence</w:t>
      </w:r>
    </w:p>
    <w:p w14:paraId="58A5324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6:6-8 highlights the industrious nature of the ant: "Go to the ant, O sluggard; consider her ways and be wise. Without a commander, without an overseer or ruler, she prepares her bread in summer and gathers her food at harvest." This lesson encourages us to be proactive and diligent in our work. By emulating the ant's self-motivation and foresight, we can achieve our goals and fulfill our responsibilities with excellence.</w:t>
      </w:r>
    </w:p>
    <w:p w14:paraId="5485C3B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diligence into your daily routine to achieve long-term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diligence is emphasized as valuable in overcoming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laziness and embrace diligence in your work? </w:t>
      </w:r>
    </w:p>
    <w:p w14:paraId="2AB18CEF"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Perils of Laziness</w:t>
      </w:r>
    </w:p>
    <w:p w14:paraId="78787DA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Verses 9-11 caution against the dangers of idleness: "How long will you lie there, O sluggard? When will you get up from your sleep? A little sleep, a little slumber, a little folding of the hands to rest, and poverty will come upon you like a robber, and need like a bandit." Laziness can lead to missed opportunities and unmet needs. By staying active and purposeful, we can avoid the pitfalls of procrastination and embrace a life of productivity.</w:t>
      </w:r>
    </w:p>
    <w:p w14:paraId="417A08F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observing the ant's diligence inspire you to overcome laziness in daily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laziness leads to poverty, and how can you prevent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proactive mindset and avoid the pitfalls of idleness? </w:t>
      </w:r>
    </w:p>
    <w:p w14:paraId="13FA657E"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9DAB79"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05DDEFC" w14:textId="77777777" w:rsidR="00142D9B" w:rsidRDefault="00142D9B" w:rsidP="00142D9B">
      <w:pPr>
        <w:spacing w:line="247" w:lineRule="auto"/>
        <w:rPr>
          <w:rFonts w:eastAsia="Times New Roman"/>
          <w:b/>
          <w:bCs/>
          <w:kern w:val="0"/>
          <w:sz w:val="21"/>
          <w:szCs w:val="21"/>
        </w:rPr>
      </w:pPr>
    </w:p>
    <w:p w14:paraId="01B627A0" w14:textId="0BC7F06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Destructive Nature of Deceit</w:t>
      </w:r>
    </w:p>
    <w:p w14:paraId="441AD45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6:12-15 warns about the consequences of deceitful behavior: "A worthless person, a wicked man, walks with a perverse mouth, winking his eyes, speaking with his feet, and pointing with his fingers. With deceit in his heart, he devises evil; he continually sows discord." Honesty and integrity are foundational to a life that honors God. By speaking truthfully and acting with sincerity, we build trust and foster harmony in our relationships.</w:t>
      </w:r>
    </w:p>
    <w:p w14:paraId="29E06690" w14:textId="77777777" w:rsidR="00142D9B" w:rsidRDefault="00142D9B" w:rsidP="00142D9B">
      <w:pPr>
        <w:spacing w:line="247" w:lineRule="auto"/>
      </w:pPr>
      <w:r w:rsidRPr="00F6333B">
        <w:rPr>
          <w:rFonts w:eastAsia="Times New Roman"/>
          <w:kern w:val="0"/>
          <w:sz w:val="21"/>
          <w:szCs w:val="21"/>
        </w:rPr>
        <w:t>1. How can you identify and avoid deceitful behavior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deceit is often tempting, and how can you resist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promote honesty in your community?</w:t>
      </w:r>
    </w:p>
    <w:p w14:paraId="300AD306" w14:textId="795E188A"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Seven Things God Hates</w:t>
      </w:r>
    </w:p>
    <w:p w14:paraId="2A4E635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Verses 16-19 list behaviors that are detestable to the Lord: "There are six things the LORD hates, seven that are detestable to Him: haughty eyes, a lying tongue, hands that shed innocent blood, a heart that devises wicked schemes, feet that run swiftly to evil, a false witness who gives false testimony, and one who stirs up discord among brothers." This passage serves as a moral compass, guiding us to avoid these destructive behaviors and pursue righteousness.</w:t>
      </w:r>
    </w:p>
    <w:p w14:paraId="1C4622D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avoid behaviors listed in Proverbs 6:16-19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these specific actions are detestable to God, and how can this guide your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virtues that counteract the seven things God hates? </w:t>
      </w:r>
    </w:p>
    <w:p w14:paraId="359561D0"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EF9B6C"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A9BACEC" w14:textId="77777777" w:rsidR="00142D9B" w:rsidRDefault="00142D9B" w:rsidP="00142D9B">
      <w:pPr>
        <w:spacing w:line="247" w:lineRule="auto"/>
        <w:rPr>
          <w:rFonts w:eastAsia="Times New Roman"/>
          <w:b/>
          <w:bCs/>
          <w:kern w:val="0"/>
          <w:sz w:val="21"/>
          <w:szCs w:val="21"/>
        </w:rPr>
      </w:pPr>
    </w:p>
    <w:p w14:paraId="49B2DC28" w14:textId="382A521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Importance of Heeding Parental Wisdom</w:t>
      </w:r>
    </w:p>
    <w:p w14:paraId="6DB4CCC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6:20-23 emphasizes the value of parental guidance: "My son, keep your father’s commandment, and do not forsake your mother’s teaching. Bind them always upon your heart; tie them around your neck. When you walk, they will guide you; when you lie down, they will watch over you; when you awake, they will speak to you." Listening to the wisdom of those who have gone before us can illuminate our path and protect us from harm.</w:t>
      </w:r>
    </w:p>
    <w:p w14:paraId="4C2033B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parental wisdom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parental guidance is crucial for personal growth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appreciate and implement the advice from your parents? </w:t>
      </w:r>
    </w:p>
    <w:p w14:paraId="0A6C325F"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Protection of Godly Instruction</w:t>
      </w:r>
    </w:p>
    <w:p w14:paraId="73D51FE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 verses 24-25, we learn about the protective power of godly instruction: "To keep you from the evil woman, from the smooth tongue of the adulteress. Do not lust in your heart for her beauty or let her captivate you with her eyes." By adhering to biblical principles, we safeguard our hearts and minds from temptation and remain faithful to our commitments.</w:t>
      </w:r>
    </w:p>
    <w:p w14:paraId="5235E65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godly instruction to avoid life's pitfalls and make wise decisions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instruction is essential for personal growth and protection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follow godly instruction in your relationships? </w:t>
      </w:r>
    </w:p>
    <w:p w14:paraId="779FBBBF"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328A28"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477A403" w14:textId="77777777" w:rsidR="00142D9B" w:rsidRDefault="00142D9B" w:rsidP="00142D9B">
      <w:pPr>
        <w:spacing w:line="247" w:lineRule="auto"/>
        <w:rPr>
          <w:rFonts w:eastAsia="Times New Roman"/>
          <w:b/>
          <w:bCs/>
          <w:kern w:val="0"/>
          <w:sz w:val="21"/>
          <w:szCs w:val="21"/>
        </w:rPr>
      </w:pPr>
    </w:p>
    <w:p w14:paraId="78D36AF4" w14:textId="7EEAE59D"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Consequences of Adultery</w:t>
      </w:r>
    </w:p>
    <w:p w14:paraId="61BB056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6:26-29 warns of the severe consequences of infidelity: "For the levy of a prostitute is poverty, and the adulteress preys upon your very life. Can a man embrace fire and his clothes not be burned? Can a man walk on hot coals without scorching his feet? So is he who sleeps with another man’s wife; no one who touches her will go unpunished." This passage underscores the importance of fidelity and the devastating impact of unfaithfulness on individuals and families.</w:t>
      </w:r>
    </w:p>
    <w:p w14:paraId="5ECC314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understanding the consequences of adultery in Proverbs 6 guide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6 emphasizes the long-term impact of adultery on one's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temptations described in Proverbs 6? </w:t>
      </w:r>
    </w:p>
    <w:p w14:paraId="5A8BC60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Cost of Foolishness</w:t>
      </w:r>
    </w:p>
    <w:p w14:paraId="3F39458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 xml:space="preserve">Finally, verses 30-35 remind us of the high cost of foolish actions: "Men do not despise the thief if he steals to satisfy his hunger. Yet if caught, he must pay sevenfold; he must give up all the wealth of his house. He who commits adultery lacks judgment; whoever does so </w:t>
      </w:r>
      <w:proofErr w:type="gramStart"/>
      <w:r w:rsidRPr="00F6333B">
        <w:rPr>
          <w:rFonts w:eastAsia="Times New Roman"/>
          <w:kern w:val="0"/>
          <w:sz w:val="21"/>
          <w:szCs w:val="21"/>
        </w:rPr>
        <w:t>destroys</w:t>
      </w:r>
      <w:proofErr w:type="gramEnd"/>
      <w:r w:rsidRPr="00F6333B">
        <w:rPr>
          <w:rFonts w:eastAsia="Times New Roman"/>
          <w:kern w:val="0"/>
          <w:sz w:val="21"/>
          <w:szCs w:val="21"/>
        </w:rPr>
        <w:t xml:space="preserve"> himself." Foolish decisions can lead to lasting consequences. By seeking wisdom and exercising discernment, we can avoid costly mistakes and live a life that honors God.</w:t>
      </w:r>
    </w:p>
    <w:p w14:paraId="132D01FF"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avoid foolish decisions in your daily life based on Proverbs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6 emphasizes the consequences of laziness and foolishness?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prevent falling into the traps of foolishness mentioned in Proverbs 6?</w:t>
      </w:r>
      <w:r w:rsidRPr="001B37DC">
        <w:br w:type="page"/>
      </w:r>
    </w:p>
    <w:p w14:paraId="40B23EB9"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7 Teaching Points and Bible Study Questions</w:t>
      </w:r>
    </w:p>
    <w:p w14:paraId="111D03B2" w14:textId="4CDBB0D3"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Guard Your Heart with Wisdom</w:t>
      </w:r>
    </w:p>
    <w:p w14:paraId="212377E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7 begins with a fatherly plea: "My son, keep my words and treasure my commandments within you" (Proverbs 7:1). This is a call to guard your heart with wisdom, as it is the wellspring of life. By internalizing God's commandments, you build a fortress around your heart, protecting it from the temptations and distractions of the world. Wisdom is not just knowledge; it is the application of God's truth in your daily life.</w:t>
      </w:r>
    </w:p>
    <w:p w14:paraId="68BB307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wisdom daily to guard your heart against temptation and distraction?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essential in making decisions that protect your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heart remains focused on wise choices? </w:t>
      </w:r>
    </w:p>
    <w:p w14:paraId="703ECF0B"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Bind Them on Your Fingers</w:t>
      </w:r>
    </w:p>
    <w:p w14:paraId="3499D15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imagery of binding commandments on your fingers (Proverbs 7:3) is a vivid reminder to keep God's Word close at hand. Just as you might tie a string around your finger to remember something important, let Scripture be your constant reminder. This practice helps you make decisions that honor God, ensuring His guidance is always within reach.</w:t>
      </w:r>
    </w:p>
    <w:p w14:paraId="0C0078E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"bind" wisdom on your fingers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physical reminders of wisdom are important in resisting temptation?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wisdom guides your actions consistently? </w:t>
      </w:r>
    </w:p>
    <w:p w14:paraId="6E844FEF"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BA9842"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0A36501C" w14:textId="77777777" w:rsidR="00142D9B" w:rsidRDefault="00142D9B" w:rsidP="00142D9B">
      <w:pPr>
        <w:spacing w:line="247" w:lineRule="auto"/>
        <w:rPr>
          <w:rFonts w:eastAsia="Times New Roman"/>
          <w:b/>
          <w:bCs/>
          <w:kern w:val="0"/>
          <w:sz w:val="21"/>
          <w:szCs w:val="21"/>
        </w:rPr>
      </w:pPr>
    </w:p>
    <w:p w14:paraId="092C0E24" w14:textId="3D6FEF26"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Write Them on the Tablet of Your Heart</w:t>
      </w:r>
    </w:p>
    <w:p w14:paraId="7A27401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Writing God's commandments on the tablet of your heart (Proverbs 7:3) signifies a deep, personal commitment to His Word. This is more than memorization; it is about allowing Scripture to shape your character and influence your actions. When God's truth is etched into your heart, it becomes the foundation of your life, guiding you in every situation.</w:t>
      </w:r>
    </w:p>
    <w:p w14:paraId="4ED270F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write wisdom on the tablet of your heart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internalizing wisdom is crucial for resisting temptation?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wisdom guides your decisions consistently? </w:t>
      </w:r>
    </w:p>
    <w:p w14:paraId="7A45BAC7"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Wisdom as Your Sister</w:t>
      </w:r>
    </w:p>
    <w:p w14:paraId="601B63D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7:4 encourages us to "say to wisdom, 'You are my sister.'" This familial relationship suggests intimacy and trust. Wisdom should be as close to you as family, offering guidance and support. By embracing wisdom, you cultivate a relationship that enriches your life and keeps you aligned with God's will.</w:t>
      </w:r>
    </w:p>
    <w:p w14:paraId="15D14F2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embrace wisdom as a sister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viewing wisdom as family strengthens your commitment to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wisdom over fleeting temptations? </w:t>
      </w:r>
    </w:p>
    <w:p w14:paraId="43236EA3"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08C0D1"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A07B865" w14:textId="77777777" w:rsidR="00142D9B" w:rsidRDefault="00142D9B" w:rsidP="00142D9B">
      <w:pPr>
        <w:spacing w:line="247" w:lineRule="auto"/>
        <w:rPr>
          <w:rFonts w:eastAsia="Times New Roman"/>
          <w:b/>
          <w:bCs/>
          <w:kern w:val="0"/>
          <w:sz w:val="21"/>
          <w:szCs w:val="21"/>
        </w:rPr>
      </w:pPr>
    </w:p>
    <w:p w14:paraId="19D53E51" w14:textId="1ADA0BE9"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Beware of the Seductive Path</w:t>
      </w:r>
    </w:p>
    <w:p w14:paraId="24C46C0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chapter warns against the allure of temptation, personified as a seductive woman. "With her many persuasions she entices him" (Proverbs 7:21). This serves as a cautionary tale about the dangers of straying from God's path. Recognize the seductive nature of sin and stay vigilant, relying on God's wisdom to steer clear of its traps.</w:t>
      </w:r>
    </w:p>
    <w:p w14:paraId="18D54853" w14:textId="77777777" w:rsidR="00142D9B" w:rsidRDefault="00142D9B" w:rsidP="00142D9B">
      <w:pPr>
        <w:spacing w:line="247" w:lineRule="auto"/>
      </w:pPr>
      <w:r w:rsidRPr="00F6333B">
        <w:rPr>
          <w:rFonts w:eastAsia="Times New Roman"/>
          <w:kern w:val="0"/>
          <w:sz w:val="21"/>
          <w:szCs w:val="21"/>
        </w:rPr>
        <w:t>1. How can you identify and avoid seductive influences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crucial in resisting temptation?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moral boundaries?</w:t>
      </w:r>
    </w:p>
    <w:p w14:paraId="0380972A" w14:textId="10228F04"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Consequences of Folly</w:t>
      </w:r>
    </w:p>
    <w:p w14:paraId="7733CD1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7 paints a vivid picture of the consequences of folly. The young man who succumbs to temptation is likened to "an ox going to the slaughter" (Proverbs 7:22). This stark imagery underscores the gravity of sin's consequences. Understanding these outcomes helps you make wise choices that lead to life, not destruction.</w:t>
      </w:r>
    </w:p>
    <w:p w14:paraId="194F08D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recognizing folly in daily life help you make wiser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the consequences of their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folly in relationships? </w:t>
      </w:r>
    </w:p>
    <w:p w14:paraId="5CD6C87E"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447B54"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451B7CA" w14:textId="77777777" w:rsidR="00142D9B" w:rsidRDefault="00142D9B" w:rsidP="00142D9B">
      <w:pPr>
        <w:spacing w:line="247" w:lineRule="auto"/>
        <w:rPr>
          <w:rFonts w:eastAsia="Times New Roman"/>
          <w:b/>
          <w:bCs/>
          <w:kern w:val="0"/>
          <w:sz w:val="21"/>
          <w:szCs w:val="21"/>
        </w:rPr>
      </w:pPr>
    </w:p>
    <w:p w14:paraId="0812660A" w14:textId="043C31DE"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Keep Your Eyes on the Path</w:t>
      </w:r>
    </w:p>
    <w:p w14:paraId="44E149E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chapter emphasizes the importance of focus: "Do not let your heart turn aside to her ways" (Proverbs 7:25). Keeping your eyes on the path means staying committed to God's direction for your life. Distractions are inevitable, but maintaining focus on His Word ensures you remain on the right course.</w:t>
      </w:r>
    </w:p>
    <w:p w14:paraId="11DBF1B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stay focused on your goals amidst distractions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and avoid tempting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remain on the right path? </w:t>
      </w:r>
    </w:p>
    <w:p w14:paraId="3DD4BD11"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Power of Influence</w:t>
      </w:r>
    </w:p>
    <w:p w14:paraId="256608D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7 highlights the power of influence, both good and bad. The young man is led astray by the persuasive words of the temptress. This reminds us to choose our influences wisely. Surround yourself with those who encourage your walk with God, and be a positive influence in the lives of others.</w:t>
      </w:r>
    </w:p>
    <w:p w14:paraId="566F28B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resist negative influences in your daily life, as warned in Proverbs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the power of influence is crucial for making wise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positive influences guide your actions and choices? </w:t>
      </w:r>
    </w:p>
    <w:p w14:paraId="2E7B5276"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905E24"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D2BACE0" w14:textId="77777777" w:rsidR="00142D9B" w:rsidRDefault="00142D9B" w:rsidP="00142D9B">
      <w:pPr>
        <w:spacing w:line="247" w:lineRule="auto"/>
        <w:rPr>
          <w:rFonts w:eastAsia="Times New Roman"/>
          <w:b/>
          <w:bCs/>
          <w:kern w:val="0"/>
          <w:sz w:val="21"/>
          <w:szCs w:val="21"/>
        </w:rPr>
      </w:pPr>
    </w:p>
    <w:p w14:paraId="017A5FFC" w14:textId="7E786E4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Seek Understanding and Discernment</w:t>
      </w:r>
    </w:p>
    <w:p w14:paraId="4EC0F60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chapter calls for understanding and discernment, urging you to "keep my commandments and live" (Proverbs 7:2). These qualities enable you to see beyond the surface and make decisions that align with God's truth. By seeking understanding, you gain insight into His plans and purposes for your life.</w:t>
      </w:r>
    </w:p>
    <w:p w14:paraId="5BAC30B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discernment to avoid temptation in daily life, as advised in Proverbs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understanding is crucial for making wise decisions according to Proverbs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discernment and understanding in challenging situations? </w:t>
      </w:r>
    </w:p>
    <w:p w14:paraId="77D568D7"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Eternal Perspective</w:t>
      </w:r>
    </w:p>
    <w:p w14:paraId="5123FF2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Finally, Proverbs 7 encourages living with an eternal perspective. The fleeting pleasures of sin are contrasted with the lasting fulfillment found in God's wisdom. By focusing on eternity, you prioritize what truly matters, ensuring your life reflects the hope and salvation found in Jesus Christ.</w:t>
      </w:r>
    </w:p>
    <w:p w14:paraId="6D018A4F"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living with an eternal perspective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eternal values can protect you from temporary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an eternal perspective?</w:t>
      </w:r>
      <w:r w:rsidRPr="001B37DC">
        <w:br w:type="page"/>
      </w:r>
    </w:p>
    <w:p w14:paraId="6F23E98A"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8 Teaching Points and Bible Study Questions</w:t>
      </w:r>
    </w:p>
    <w:p w14:paraId="4FC34240" w14:textId="3F93FCC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Call of Wisdom</w:t>
      </w:r>
    </w:p>
    <w:p w14:paraId="10D1797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8 opens with a vivid image of wisdom calling out to us, urging us to listen. "Does not wisdom call out? Does not understanding raise her voice?" (Proverbs 8:1). This is a reminder that wisdom is not hidden or elusive; it is accessible and available to all who seek it. In our daily lives, we can optimize our decision-making by actively listening for wisdom's call, whether through prayer, Scripture, or the counsel of wise friends.</w:t>
      </w:r>
    </w:p>
    <w:p w14:paraId="4F2E0A3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seek wisdom in your daily decisions and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portrayed as calling out to everyone?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wisdom over material success? </w:t>
      </w:r>
    </w:p>
    <w:p w14:paraId="344A07F1"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Prudence</w:t>
      </w:r>
    </w:p>
    <w:p w14:paraId="171F71F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Prudence is a key theme in Proverbs 8, where wisdom declares, "I, wisdom, dwell together with prudence, and I find knowledge and discretion" (Proverbs 8:12). Prudence involves careful thought and planning, which can help us manage our time and resources more effectively. By embracing prudence, we can make decisions that align with our values and lead to long-term benefits.</w:t>
      </w:r>
    </w:p>
    <w:p w14:paraId="2C64845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prudence in daily decision-making to improve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prudence is essential for maintaining healthy relationships and avoiding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prudence in handling financial matters? </w:t>
      </w:r>
    </w:p>
    <w:p w14:paraId="16EBB27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B9CE13"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072BC02" w14:textId="77777777" w:rsidR="00142D9B" w:rsidRDefault="00142D9B" w:rsidP="00142D9B">
      <w:pPr>
        <w:spacing w:line="247" w:lineRule="auto"/>
        <w:rPr>
          <w:rFonts w:eastAsia="Times New Roman"/>
          <w:b/>
          <w:bCs/>
          <w:kern w:val="0"/>
          <w:sz w:val="21"/>
          <w:szCs w:val="21"/>
        </w:rPr>
      </w:pPr>
    </w:p>
    <w:p w14:paraId="27352B56" w14:textId="6F23835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Fear of the Lord</w:t>
      </w:r>
    </w:p>
    <w:p w14:paraId="3DCC4B2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fear of the LORD is to hate evil; I hate arrogant pride, evil conduct, and perverse speech" (Proverbs 8:13). This verse highlights the importance of reverence for God as the foundation of wisdom. By prioritizing our relationship with God, we can cultivate a mindset that naturally rejects harmful behaviors and attitudes, leading to a more peaceful and productive life.</w:t>
      </w:r>
    </w:p>
    <w:p w14:paraId="616BC08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cultivating the fear of the Lord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fear of the Lord is described as the beginning of wisdom in Proverbs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develop a deeper reverence for God in your life? </w:t>
      </w:r>
    </w:p>
    <w:p w14:paraId="7DC5DF12"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Riches of Wisdom</w:t>
      </w:r>
    </w:p>
    <w:p w14:paraId="2B0BA23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8:18-19 tells us, "With me are riches and honor, enduring wealth and righteousness. My fruit is better than gold, pure gold, and my harvest surpasses choice silver". True wealth is not measured in material possessions but in the richness of wisdom and righteousness. By seeking wisdom, we can find fulfillment and contentment that surpasses any earthly treasure.</w:t>
      </w:r>
    </w:p>
    <w:p w14:paraId="7859CD9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the riches of wisdom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described as more valuable than material wealth in Proverbs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wisdom over financial gain in your life? </w:t>
      </w:r>
    </w:p>
    <w:p w14:paraId="73DC8873"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A6E41F"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EBA341B" w14:textId="77777777" w:rsidR="00142D9B" w:rsidRDefault="00142D9B" w:rsidP="00142D9B">
      <w:pPr>
        <w:spacing w:line="247" w:lineRule="auto"/>
        <w:rPr>
          <w:rFonts w:eastAsia="Times New Roman"/>
          <w:b/>
          <w:bCs/>
          <w:kern w:val="0"/>
          <w:sz w:val="21"/>
          <w:szCs w:val="21"/>
        </w:rPr>
      </w:pPr>
    </w:p>
    <w:p w14:paraId="28314F55" w14:textId="478A465D"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Path of Righteousness</w:t>
      </w:r>
    </w:p>
    <w:p w14:paraId="06BD475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Wisdom guides us along the path of righteousness, as stated in Proverbs 8:20, "I walk in the way of righteousness, along the paths of justice". Walking in righteousness means living in a way that reflects God's character and justice. This path leads to a life of integrity and purpose, where our actions align with our beliefs.</w:t>
      </w:r>
    </w:p>
    <w:p w14:paraId="2F358DFB" w14:textId="77777777" w:rsidR="00142D9B" w:rsidRDefault="00142D9B" w:rsidP="00142D9B">
      <w:pPr>
        <w:spacing w:line="247" w:lineRule="auto"/>
      </w:pPr>
      <w:r w:rsidRPr="00F6333B">
        <w:rPr>
          <w:rFonts w:eastAsia="Times New Roman"/>
          <w:kern w:val="0"/>
          <w:sz w:val="21"/>
          <w:szCs w:val="21"/>
        </w:rPr>
        <w:t>1. How can you apply the wisdom of Proverbs 8 to choose the path of righteousness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following the path of righteousness leads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decisions with the path of righteousness?</w:t>
      </w:r>
    </w:p>
    <w:p w14:paraId="2F5B09D8" w14:textId="29229832"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Creation</w:t>
      </w:r>
    </w:p>
    <w:p w14:paraId="529565B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8:30-31 describes wisdom's presence during creation: "Then I was a skilled craftsman at His side, and His delight day by day, rejoicing always in His presence. I was rejoicing in His whole world, delighting together in the sons of men". This joy in creation reminds us to find delight in the world around us and in our relationships. By appreciating the beauty of creation, we can cultivate gratitude and joy in our daily lives.</w:t>
      </w:r>
    </w:p>
    <w:p w14:paraId="486B9A1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find joy in your daily tasks as part of God's creation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portrayed as rejoicing in creation, and how can you emulate this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appreciate and celebrate the beauty of creation in your everyday life? </w:t>
      </w:r>
    </w:p>
    <w:p w14:paraId="46852F9C"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A88F8E"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E63A42C" w14:textId="77777777" w:rsidR="00142D9B" w:rsidRDefault="00142D9B" w:rsidP="00142D9B">
      <w:pPr>
        <w:spacing w:line="247" w:lineRule="auto"/>
        <w:rPr>
          <w:rFonts w:eastAsia="Times New Roman"/>
          <w:b/>
          <w:bCs/>
          <w:kern w:val="0"/>
          <w:sz w:val="21"/>
          <w:szCs w:val="21"/>
        </w:rPr>
      </w:pPr>
    </w:p>
    <w:p w14:paraId="6303F757" w14:textId="6697F37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Blessing of Listening</w:t>
      </w:r>
    </w:p>
    <w:p w14:paraId="2A34B64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"Now therefore, listen to me, O children, for blessed are those who keep my ways" (Proverbs 8:32). Listening is a crucial skill that can enhance our relationships and decision-making. By being attentive to wisdom and the guidance of the Holy Spirit, we can navigate life's challenges with greater clarity and confidence.</w:t>
      </w:r>
    </w:p>
    <w:p w14:paraId="434163F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the wisdom from Proverbs 8 to improve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wisdom leads to blessings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listening to wise counsel in challenging situations? </w:t>
      </w:r>
    </w:p>
    <w:p w14:paraId="3EA4A79D"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Life</w:t>
      </w:r>
    </w:p>
    <w:p w14:paraId="4DBF044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8:35 offers a profound promise: "For whoever finds me finds life and obtains the favor of the LORD". Finding wisdom is synonymous with finding life itself. This life is not just physical existence but a vibrant, meaningful life filled with God's favor. By prioritizing wisdom, we can experience the fullness of life that God intends for us.</w:t>
      </w:r>
    </w:p>
    <w:p w14:paraId="34150F1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embracing wisdom in Proverbs 8 lead to a more fulfilling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portrayed as a source of life in Proverbs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wisdom in daily decisions? </w:t>
      </w:r>
    </w:p>
    <w:p w14:paraId="6DC7F096"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C334EC"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5379D8A5" w14:textId="77777777" w:rsidR="00142D9B" w:rsidRDefault="00142D9B" w:rsidP="00142D9B">
      <w:pPr>
        <w:spacing w:line="247" w:lineRule="auto"/>
        <w:rPr>
          <w:rFonts w:eastAsia="Times New Roman"/>
          <w:b/>
          <w:bCs/>
          <w:kern w:val="0"/>
          <w:sz w:val="21"/>
          <w:szCs w:val="21"/>
        </w:rPr>
      </w:pPr>
    </w:p>
    <w:p w14:paraId="26F178CB" w14:textId="1FD1ECE5"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Warning Against Neglect</w:t>
      </w:r>
    </w:p>
    <w:p w14:paraId="18B3D28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"But he who fails to find me harms himself; all who hate me love death" (Proverbs 8:36). Neglecting wisdom leads to self-harm and ultimately spiritual death. This warning encourages us to actively seek wisdom and avoid the pitfalls of foolishness. By doing so, we protect ourselves from unnecessary pain and regret.</w:t>
      </w:r>
    </w:p>
    <w:p w14:paraId="459F284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prioritize wisdom in daily decisions to avoid neglecting its importance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neglecting wisdom leads to negative consequences, and how can you prevent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consistently seek and apply wisdom in challenging situations? </w:t>
      </w:r>
    </w:p>
    <w:p w14:paraId="05DA0DD5"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Nature of Wisdom</w:t>
      </w:r>
    </w:p>
    <w:p w14:paraId="1951618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Finally, Proverbs 8 emphasizes the eternal nature of wisdom, which was present before the world began. "The LORD created me as His first course, before His works of old" (Proverbs 8:22). This eternal perspective reminds us that wisdom is timeless and unchanging. By anchoring our lives in eternal truths, we can navigate the ever-changing world with stability and assurance.</w:t>
      </w:r>
    </w:p>
    <w:p w14:paraId="62170D8C"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the eternal nature of wisdom to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described as existing before creation, and how does this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eternal nature of wisdom to improve your long-term goals?</w:t>
      </w:r>
      <w:r w:rsidRPr="001B37DC">
        <w:br w:type="page"/>
      </w:r>
    </w:p>
    <w:p w14:paraId="296F92B8"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9 Teaching Points and Bible Study Questions</w:t>
      </w:r>
    </w:p>
    <w:p w14:paraId="385C7509" w14:textId="0479086A"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Embrace Wisdom's Invitation</w:t>
      </w:r>
    </w:p>
    <w:p w14:paraId="4E02AC1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9 opens with a vivid image of wisdom as a gracious hostess, inviting us to a feast. "Wisdom has built her house; she has carved out her seven pillars" (Proverbs 9:1). This is a call to actively seek wisdom, which is foundational to a fulfilling life. Just as a well-built house stands firm, a life grounded in wisdom is resilient and steadfast. Accepting this invitation means prioritizing learning and understanding in our daily walk.</w:t>
      </w:r>
    </w:p>
    <w:p w14:paraId="5790D5A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embrace wisdom's invitation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portrayed as a banquet in Proverbs 9, and how can you partake?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wisdom over folly in your life? </w:t>
      </w:r>
    </w:p>
    <w:p w14:paraId="6A62608E"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Discernment</w:t>
      </w:r>
    </w:p>
    <w:p w14:paraId="5B1F1A7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Discernment is a key theme in Proverbs 9. "Leave your folly behind, and you will live; walk in the way of understanding" (Proverbs 9:6). This verse encourages us to distinguish between what is wise and what is foolish. In a world full of distractions, discernment helps us focus on what truly matters, aligning our actions with God's will and leading to a more purposeful life.</w:t>
      </w:r>
    </w:p>
    <w:p w14:paraId="5346991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discernment in daily decisions to avoid negative influences and choose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for distinguishing between wise and foolish advice?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develop discernment in challenging situations? </w:t>
      </w:r>
    </w:p>
    <w:p w14:paraId="0668D7D4"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9E895F"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517FA7A4" w14:textId="77777777" w:rsidR="00142D9B" w:rsidRDefault="00142D9B" w:rsidP="00142D9B">
      <w:pPr>
        <w:spacing w:line="247" w:lineRule="auto"/>
        <w:rPr>
          <w:rFonts w:eastAsia="Times New Roman"/>
          <w:b/>
          <w:bCs/>
          <w:kern w:val="0"/>
          <w:sz w:val="21"/>
          <w:szCs w:val="21"/>
        </w:rPr>
      </w:pPr>
    </w:p>
    <w:p w14:paraId="566B4BF0" w14:textId="7608FA85"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Correction</w:t>
      </w:r>
    </w:p>
    <w:p w14:paraId="6D4D0E7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Receiving correction is not always easy, but Proverbs 9:8 reminds us, "Do not rebuke a mocker, or he will hate you; rebuke a wise man, and he will love you." Embracing correction is a sign of wisdom and maturity. It allows us to grow and improve, fostering a spirit of humility and openness to God's guidance. Remember, constructive feedback is a gift that can lead to personal and spiritual growth.</w:t>
      </w:r>
    </w:p>
    <w:p w14:paraId="403050E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embrace correction to improve your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correction, and how can you overcome this tendency?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a positive environment for giving and receiving constructive feedback? </w:t>
      </w:r>
    </w:p>
    <w:p w14:paraId="189D9DBE"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Fear of the Lord</w:t>
      </w:r>
    </w:p>
    <w:p w14:paraId="71B94F5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fear of the LORD is the beginning of wisdom, and knowledge of the Holy One is understanding" (Proverbs 9:10). This foundational truth emphasizes that reverence for God is the starting point for all wisdom. Recognizing His sovereignty and seeking His guidance in every aspect of life leads to true understanding and a deeper relationship with Him.</w:t>
      </w:r>
    </w:p>
    <w:p w14:paraId="6D25F48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cultivating the fear of the Lord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fear of the Lord is described as the beginning of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understanding of the fear of the Lord? </w:t>
      </w:r>
    </w:p>
    <w:p w14:paraId="5D317278"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EAFFFA"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84EF4DD" w14:textId="77777777" w:rsidR="00142D9B" w:rsidRDefault="00142D9B" w:rsidP="00142D9B">
      <w:pPr>
        <w:spacing w:line="247" w:lineRule="auto"/>
        <w:rPr>
          <w:rFonts w:eastAsia="Times New Roman"/>
          <w:b/>
          <w:bCs/>
          <w:kern w:val="0"/>
          <w:sz w:val="21"/>
          <w:szCs w:val="21"/>
        </w:rPr>
      </w:pPr>
    </w:p>
    <w:p w14:paraId="6423C2BA" w14:textId="636AEE90"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Rewards of Wisdom</w:t>
      </w:r>
    </w:p>
    <w:p w14:paraId="4AF23D0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9:11 promises, "For through wisdom your days will be multiplied, and years will be added to your life." Wisdom not only enriches our spiritual journey but also enhances our earthly existence. By living wisely, we can experience a more abundant and meaningful life, filled with opportunities to serve and glorify God.</w:t>
      </w:r>
    </w:p>
    <w:p w14:paraId="3D03DED3" w14:textId="77777777" w:rsidR="00142D9B" w:rsidRDefault="00142D9B" w:rsidP="00142D9B">
      <w:pPr>
        <w:spacing w:line="247" w:lineRule="auto"/>
      </w:pPr>
      <w:r w:rsidRPr="00F6333B">
        <w:rPr>
          <w:rFonts w:eastAsia="Times New Roman"/>
          <w:kern w:val="0"/>
          <w:sz w:val="21"/>
          <w:szCs w:val="21"/>
        </w:rPr>
        <w:t>1. How can you apply the rewards of wisdom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portrayed as more valuable than material wealth in Proverbs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seek wisdom in challenging situations?</w:t>
      </w:r>
    </w:p>
    <w:p w14:paraId="097F6153" w14:textId="31950594"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Folly</w:t>
      </w:r>
    </w:p>
    <w:p w14:paraId="76C55E9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 contrast to wisdom, folly leads to destruction. "But he who fails to find me harms himself; all who hate me love death" (Proverbs 9:12). This stark warning highlights the dangers of ignoring wisdom's call. Choosing folly over wisdom results in spiritual and sometimes physical harm, underscoring the importance of making wise choices.</w:t>
      </w:r>
    </w:p>
    <w:p w14:paraId="0CCB35A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recognizing folly in daily decisions help you avoid negative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wisdom and choose the path of folly instead?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discern and reject folly in your relationships? </w:t>
      </w:r>
    </w:p>
    <w:p w14:paraId="783D627F"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A455F2"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23B8D618" w14:textId="77777777" w:rsidR="00142D9B" w:rsidRDefault="00142D9B" w:rsidP="00142D9B">
      <w:pPr>
        <w:spacing w:line="247" w:lineRule="auto"/>
        <w:rPr>
          <w:rFonts w:eastAsia="Times New Roman"/>
          <w:b/>
          <w:bCs/>
          <w:kern w:val="0"/>
          <w:sz w:val="21"/>
          <w:szCs w:val="21"/>
        </w:rPr>
      </w:pPr>
    </w:p>
    <w:p w14:paraId="6AD61D4F" w14:textId="3A81E19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Deceptive Allure of Folly</w:t>
      </w:r>
    </w:p>
    <w:p w14:paraId="332F512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Folly is personified as a seductive figure in Proverbs 9:13-18, enticing the unwary with empty promises. "Stolen water is sweet, and bread eaten in secret is tasty!" (Proverbs 9:17). This imagery serves as a caution against the temporary pleasures of sin, which ultimately lead to regret and separation from God. Staying vigilant and grounded in truth helps us resist these temptations.</w:t>
      </w:r>
    </w:p>
    <w:p w14:paraId="3948AC3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resist the deceptive allure of folly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folly often appears more appealing than wisdom in 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wisdom over the allure of folly? </w:t>
      </w:r>
    </w:p>
    <w:p w14:paraId="3403A787"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0B3EAEF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Humility is a recurring theme in Proverbs, and chapter 9 is no exception. "Instruct a wise man, and he will be wiser still; teach a righteous man, and he will increase his learning" (Proverbs 9:9). A humble heart is open to learning and growth, recognizing that wisdom is a lifelong pursuit. By cultivating humility, we position ourselves to receive God's wisdom and grace.</w:t>
      </w:r>
    </w:p>
    <w:p w14:paraId="7ECA6FF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humility improve your relationships and decision-making according to Proverbs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gaining wisdom as suggested in Proverbs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life based on Proverbs 9? </w:t>
      </w:r>
    </w:p>
    <w:p w14:paraId="0BDB1E7F"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94DF14"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7EE8BF05" w14:textId="77777777" w:rsidR="00142D9B" w:rsidRDefault="00142D9B" w:rsidP="00142D9B">
      <w:pPr>
        <w:spacing w:line="247" w:lineRule="auto"/>
        <w:rPr>
          <w:rFonts w:eastAsia="Times New Roman"/>
          <w:b/>
          <w:bCs/>
          <w:kern w:val="0"/>
          <w:sz w:val="21"/>
          <w:szCs w:val="21"/>
        </w:rPr>
      </w:pPr>
    </w:p>
    <w:p w14:paraId="37379408" w14:textId="213EBD16"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Role of Righteousness</w:t>
      </w:r>
    </w:p>
    <w:p w14:paraId="6A36BD4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Righteousness and wisdom go hand in hand. Proverbs 9 encourages us to live righteously, aligning our actions with God's standards. This not only pleases God but also sets an example for others, drawing them towards the light of Christ. By living righteously, we become beacons of hope and truth in a world that desperately needs both.</w:t>
      </w:r>
    </w:p>
    <w:p w14:paraId="5107A2A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the principles of righteousness from Proverbs 9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emphasized as a foundation for wisdom in Proverbs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lifestyle of righteousness in your community? </w:t>
      </w:r>
    </w:p>
    <w:p w14:paraId="2CF8EA45"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Perspective</w:t>
      </w:r>
    </w:p>
    <w:p w14:paraId="6440129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Finally, Proverbs 9 reminds us to keep an eternal perspective. Wisdom is not just about earthly success but about preparing for eternity with God. By prioritizing our relationship with Him and living according to His principles, we store up treasures in heaven, where true joy and fulfillment await. Let this eternal perspective guide your daily decisions and actions, leading you closer to the heart of God.</w:t>
      </w:r>
    </w:p>
    <w:p w14:paraId="0916D7B2"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adopting an eternal perspective influence your daily decision-making and priorities from Proverbs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wisdom's invitation in Proverbs 9 is crucial for understanding life's eternal significance?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an eternal perspective as seen in Proverbs 9?</w:t>
      </w:r>
      <w:r w:rsidRPr="001B37DC">
        <w:br w:type="page"/>
      </w:r>
    </w:p>
    <w:p w14:paraId="4C5D8627"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10 Teaching Points and Bible Study Questions</w:t>
      </w:r>
    </w:p>
    <w:p w14:paraId="3AF072BD" w14:textId="41F50E57"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Righteousness</w:t>
      </w:r>
    </w:p>
    <w:p w14:paraId="356E9E1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10:2 reminds us, "Ill-gotten treasures profit nothing, but righteousness delivers from death." In a world that often glorifies wealth and success, this verse highlights the eternal value of living a righteous life. True fulfillment and security come not from material possessions but from aligning our lives with God's will. By prioritizing righteousness, we invest in treasures that last beyond this life.</w:t>
      </w:r>
    </w:p>
    <w:p w14:paraId="6FB2D11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10 to make righteousness a daily habit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leads to a more fulfilling life according to Proverbs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righteousness over wealth as suggested in Proverbs 10? </w:t>
      </w:r>
    </w:p>
    <w:p w14:paraId="3A0CFE55"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Words</w:t>
      </w:r>
    </w:p>
    <w:p w14:paraId="1F85D0B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Words have the power to build up or tear down. Proverbs 10:11 states, "The mouth of the righteous is a fountain of life, but the mouth of the wicked conceals violence." Our speech can be a source of encouragement and life to those around us. By choosing our words wisely and speaking truth in love, we reflect the character of Christ and bring His light into the world.</w:t>
      </w:r>
    </w:p>
    <w:p w14:paraId="6BA5653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use your words to build others up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have the power to influence emotions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reflect wisdom and understanding? </w:t>
      </w:r>
    </w:p>
    <w:p w14:paraId="6FFB72D8"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96C6F5"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01B6A64F" w14:textId="77777777" w:rsidR="00142D9B" w:rsidRDefault="00142D9B" w:rsidP="00142D9B">
      <w:pPr>
        <w:spacing w:line="247" w:lineRule="auto"/>
        <w:rPr>
          <w:rFonts w:eastAsia="Times New Roman"/>
          <w:b/>
          <w:bCs/>
          <w:kern w:val="0"/>
          <w:sz w:val="21"/>
          <w:szCs w:val="21"/>
        </w:rPr>
      </w:pPr>
    </w:p>
    <w:p w14:paraId="432882D6" w14:textId="5A5B757A"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Blessing of Diligence</w:t>
      </w:r>
    </w:p>
    <w:p w14:paraId="04302AD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10:4 teaches, "Idle hands make one poor, but diligent hands bring wealth." Hard work and diligence are not just about financial gain; they are about honoring God with our efforts. When we work diligently, we reflect God's creativity and stewardship, and we position ourselves to be a blessing to others.</w:t>
      </w:r>
    </w:p>
    <w:p w14:paraId="46E7CDB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diligence into your daily routine to achieve long-term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diligence leads to prosperity, while laziness results in poverty?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diligent mindset in your work or studies? </w:t>
      </w:r>
    </w:p>
    <w:p w14:paraId="45CD0435"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Security of Integrity</w:t>
      </w:r>
    </w:p>
    <w:p w14:paraId="65274DB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Integrity is a cornerstone of a life that honors God. Proverbs 10:9 assures us, "He who walks in integrity walks securely, but he who perverts his ways will be found out." Living with integrity means being consistent in our actions and words, even when no one is watching. This consistency builds trust and provides a firm foundation for our lives.</w:t>
      </w:r>
    </w:p>
    <w:p w14:paraId="2FDCD42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integrity in daily decisions enhance your sense of security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building trust in personal and professional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integrity guides your actions, even when it's challenging? </w:t>
      </w:r>
    </w:p>
    <w:p w14:paraId="24D44C7A"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8ACFF6"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5172FC0F" w14:textId="77777777" w:rsidR="00142D9B" w:rsidRDefault="00142D9B" w:rsidP="00142D9B">
      <w:pPr>
        <w:spacing w:line="247" w:lineRule="auto"/>
        <w:rPr>
          <w:rFonts w:eastAsia="Times New Roman"/>
          <w:b/>
          <w:bCs/>
          <w:kern w:val="0"/>
          <w:sz w:val="21"/>
          <w:szCs w:val="21"/>
        </w:rPr>
      </w:pPr>
    </w:p>
    <w:p w14:paraId="45C47766" w14:textId="0159147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Joy of Wisdom</w:t>
      </w:r>
    </w:p>
    <w:p w14:paraId="1D254E9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Wisdom is more than knowledge; it is the application of God's truth in our daily lives. Proverbs 10:23 says, "The fool delights in shameful conduct, but a man of understanding has wisdom." By seeking wisdom, we align ourselves with God's perspective, leading to a life filled with joy and purpose.</w:t>
      </w:r>
    </w:p>
    <w:p w14:paraId="7DB33BF1" w14:textId="77777777" w:rsidR="00142D9B" w:rsidRDefault="00142D9B" w:rsidP="00142D9B">
      <w:pPr>
        <w:spacing w:line="247" w:lineRule="auto"/>
      </w:pPr>
      <w:r w:rsidRPr="00F6333B">
        <w:rPr>
          <w:rFonts w:eastAsia="Times New Roman"/>
          <w:kern w:val="0"/>
          <w:sz w:val="21"/>
          <w:szCs w:val="21"/>
        </w:rPr>
        <w:t>1. How can applying wisdom from Proverbs 10 bring joy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leads to joy, according to Proverbs 10, in practical life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joy through wisdom in your personal and professional relationships?</w:t>
      </w:r>
    </w:p>
    <w:p w14:paraId="753BF4FA" w14:textId="78A56F7E"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Love</w:t>
      </w:r>
    </w:p>
    <w:p w14:paraId="18320FB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10:12 reveals, "Hatred stirs up dissension, but love covers all transgressions." Love is a powerful force that can heal wounds and restore relationships. By choosing love over hatred, we reflect the love of Christ, who covered our sins with His sacrifice. Love is the glue that holds communities together and reflects the heart of God.</w:t>
      </w:r>
    </w:p>
    <w:p w14:paraId="53917A6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demonstrate love to diffuse anger in a challenging situation, as suggested in Proverbs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essential for fostering trust and understanding in relationships, according to Proverbs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love over resentment in daily interactions, inspired by Proverbs 10? </w:t>
      </w:r>
    </w:p>
    <w:p w14:paraId="4DC02F12"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E7CC02"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086AFA66" w14:textId="77777777" w:rsidR="00142D9B" w:rsidRDefault="00142D9B" w:rsidP="00142D9B">
      <w:pPr>
        <w:spacing w:line="247" w:lineRule="auto"/>
        <w:rPr>
          <w:rFonts w:eastAsia="Times New Roman"/>
          <w:b/>
          <w:bCs/>
          <w:kern w:val="0"/>
          <w:sz w:val="21"/>
          <w:szCs w:val="21"/>
        </w:rPr>
      </w:pPr>
    </w:p>
    <w:p w14:paraId="0F10BD19" w14:textId="238A36F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Reward of Listening</w:t>
      </w:r>
    </w:p>
    <w:p w14:paraId="1033241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Listening is a skill that brings understanding and wisdom. Proverbs 10:8 advises, "The wise in heart accept commands, but a babbling fool will come to ruin." By being attentive and open to instruction, we position ourselves to grow and learn. Listening is an act of humility that acknowledges our need for guidance and wisdom from God and others.</w:t>
      </w:r>
    </w:p>
    <w:p w14:paraId="14FCBFE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listening to wise counsel in Proverbs 10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10 emphasizes the benefits of listening over speaking?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become a better listener according to Proverbs 10? </w:t>
      </w:r>
    </w:p>
    <w:p w14:paraId="3F59EAB0"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of Hope</w:t>
      </w:r>
    </w:p>
    <w:p w14:paraId="778D348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Hope is a powerful motivator that sustains us through challenges. Proverbs 10:28 promises, "The hope of the righteous is joy, but the expectations of the wicked will perish." Our hope is anchored in the promises of God, providing us with joy and strength to persevere. This hope is not wishful thinking but a confident expectation rooted in God's faithfulness.</w:t>
      </w:r>
    </w:p>
    <w:p w14:paraId="7F243F8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Proverbs 10 inspire you to maintain hope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hope is portrayed as a source of strength in Proverbs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hope based on insights from Proverbs 10? </w:t>
      </w:r>
    </w:p>
    <w:p w14:paraId="3630410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E18EC0"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7DD78F16" w14:textId="77777777" w:rsidR="00142D9B" w:rsidRDefault="00142D9B" w:rsidP="00142D9B">
      <w:pPr>
        <w:spacing w:line="247" w:lineRule="auto"/>
        <w:rPr>
          <w:rFonts w:eastAsia="Times New Roman"/>
          <w:b/>
          <w:bCs/>
          <w:kern w:val="0"/>
          <w:sz w:val="21"/>
          <w:szCs w:val="21"/>
        </w:rPr>
      </w:pPr>
    </w:p>
    <w:p w14:paraId="2CA547CD" w14:textId="162E008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Fruit of the Righteous</w:t>
      </w:r>
    </w:p>
    <w:p w14:paraId="5BC05AC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10:16 highlights, "The labor of the righteous leads to life, but the gain of the wicked brings punishment." The actions of the righteous produce life-giving results, impacting not only our lives but also those around us. By living righteously, we become conduits of God's blessings, spreading His life and love to others.</w:t>
      </w:r>
    </w:p>
    <w:p w14:paraId="7D66DC2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cultivate righteousness in daily actions to positively impact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fruit of righteousness leads to life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righteousness consistently? </w:t>
      </w:r>
    </w:p>
    <w:p w14:paraId="6E17D067"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the Upright</w:t>
      </w:r>
    </w:p>
    <w:p w14:paraId="22A2E75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Our lives leave a legacy that impacts future generations. Proverbs 10:7 states, "The memory of the righteous is a blessing, but the name of the wicked will rot." By living uprightly, we leave a legacy of faith and integrity that blesses those who come after us. Our lives become a testimony of God's goodness and faithfulness, inspiring others to follow Him.</w:t>
      </w:r>
    </w:p>
    <w:p w14:paraId="5E91F26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Incorporating these lessons from Proverbs 10 into our lives not only aligns us with God's wisdom but also equips us to live purposefully and impactfully. Let us strive to embody these truths, knowing that they lead to a life that honors God and blesses others.</w:t>
      </w:r>
    </w:p>
    <w:p w14:paraId="200D7F03"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living uprightly influence the legacy you leave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legacy of the upright is valued in Proverbs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today to ensure a positive legacy?</w:t>
      </w:r>
      <w:r w:rsidRPr="001B37DC">
        <w:br w:type="page"/>
      </w:r>
    </w:p>
    <w:p w14:paraId="40CE59E6"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11 Teaching Points and Bible Study Questions</w:t>
      </w:r>
    </w:p>
    <w:p w14:paraId="475BB528" w14:textId="519940D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Integrity</w:t>
      </w:r>
    </w:p>
    <w:p w14:paraId="244188E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Integrity is a cornerstone of a righteous life. Proverbs 11:3 reminds us, "The integrity of the upright guides them, but the perversity of the faithless destroys them." Living with integrity means aligning our actions with our beliefs, ensuring that our walk matches our talk. This consistency not only guides us but also serves as a beacon to others, drawing them toward the light of truth.</w:t>
      </w:r>
    </w:p>
    <w:p w14:paraId="012D3FA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integrity in daily decisions impact your personal and professional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essential for building trust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differently to ensure integrity guides your actions in challenging situations? </w:t>
      </w:r>
    </w:p>
    <w:p w14:paraId="3FEF1B85"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Generosity</w:t>
      </w:r>
    </w:p>
    <w:p w14:paraId="52FF85D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Generosity is a reflection of God's own giving nature. Proverbs 11:25 states, "A generous soul will prosper, and he who refreshes others will himself be refreshed." When we give freely, whether it be our time, resources, or love, we open ourselves to receive blessings in return. This principle encourages us to live open-handedly, trusting that God will provide for our needs as we care for others.</w:t>
      </w:r>
    </w:p>
    <w:p w14:paraId="2FBEB48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generosity in daily life impact your relationships and community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as a source of personal and communal prosperity in Proverbs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habit of generosity in your everyday interactions? </w:t>
      </w:r>
    </w:p>
    <w:p w14:paraId="252D0E99"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3CD6D7"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04B9A6F" w14:textId="77777777" w:rsidR="00142D9B" w:rsidRDefault="00142D9B" w:rsidP="00142D9B">
      <w:pPr>
        <w:spacing w:line="247" w:lineRule="auto"/>
        <w:rPr>
          <w:rFonts w:eastAsia="Times New Roman"/>
          <w:b/>
          <w:bCs/>
          <w:kern w:val="0"/>
          <w:sz w:val="21"/>
          <w:szCs w:val="21"/>
        </w:rPr>
      </w:pPr>
    </w:p>
    <w:p w14:paraId="422102C0" w14:textId="580AC59A"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Importance of Humility</w:t>
      </w:r>
    </w:p>
    <w:p w14:paraId="077359D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Humility is a virtue that keeps us grounded and open to growth. Proverbs 11:2 warns, "When pride comes, disgrace follows, but with humility comes wisdom." By embracing humility, we position ourselves to learn and grow, avoiding the pitfalls of arrogance. It is through humility that we gain wisdom and understanding, allowing us to navigate life with grace.</w:t>
      </w:r>
    </w:p>
    <w:p w14:paraId="6F49672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humility in daily interactions improve your relationships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in challenging situations? </w:t>
      </w:r>
    </w:p>
    <w:p w14:paraId="6E069D1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Righteousness</w:t>
      </w:r>
    </w:p>
    <w:p w14:paraId="0EC5E42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Righteousness is not just about personal morality; it impacts the world around us. Proverbs 11:10-11 highlights, "When the righteous thrive, the city rejoices... By the blessing of the upright a city is exalted." Our righteous actions contribute to the well-being of our communities, bringing joy and prosperity. Living righteously is a powerful testimony that can transform societies.</w:t>
      </w:r>
    </w:p>
    <w:p w14:paraId="58CEBA2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righteousness in daily life lead to blessings for you and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often linked to prosperity and stability in Proverbs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righteousness in challenging situations at work or home? </w:t>
      </w:r>
    </w:p>
    <w:p w14:paraId="762B1F58"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701F08"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BD4FCA2" w14:textId="77777777" w:rsidR="00142D9B" w:rsidRDefault="00142D9B" w:rsidP="00142D9B">
      <w:pPr>
        <w:spacing w:line="247" w:lineRule="auto"/>
        <w:rPr>
          <w:rFonts w:eastAsia="Times New Roman"/>
          <w:b/>
          <w:bCs/>
          <w:kern w:val="0"/>
          <w:sz w:val="21"/>
          <w:szCs w:val="21"/>
        </w:rPr>
      </w:pPr>
    </w:p>
    <w:p w14:paraId="0DC87264" w14:textId="15634183"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Dangers of Gossip</w:t>
      </w:r>
    </w:p>
    <w:p w14:paraId="5DD9225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Gossip can be destructive, tearing down relationships and trust. Proverbs 11:13 advises, "A gossip reveals a secret, but a trustworthy person keeps a confidence." By choosing to be trustworthy and guarding our words, we build stronger, more authentic connections with others. This discipline not only protects others but also reflects the character of Christ in us.</w:t>
      </w:r>
    </w:p>
    <w:p w14:paraId="0FC9649C" w14:textId="77777777" w:rsidR="00142D9B" w:rsidRDefault="00142D9B" w:rsidP="00142D9B">
      <w:pPr>
        <w:spacing w:line="247" w:lineRule="auto"/>
      </w:pPr>
      <w:r w:rsidRPr="00F6333B">
        <w:rPr>
          <w:rFonts w:eastAsia="Times New Roman"/>
          <w:kern w:val="0"/>
          <w:sz w:val="21"/>
          <w:szCs w:val="21"/>
        </w:rPr>
        <w:t>1. How can you actively prevent gossip in your daily conversations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gossip can harm relationships and trust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address and stop gossip when you encounter it?</w:t>
      </w:r>
    </w:p>
    <w:p w14:paraId="2F640D27" w14:textId="5F7E6A85"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Kindness</w:t>
      </w:r>
    </w:p>
    <w:p w14:paraId="2C5963D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Kindness is a simple yet profound way to reflect God's love. Proverbs 11:17 tells us, "A kind man benefits himself, but a cruel man brings trouble on himself." Acts of kindness not only bless those around us but also enrich our own lives. By choosing kindness, we create a ripple effect of positivity and love that can change hearts and lives.</w:t>
      </w:r>
    </w:p>
    <w:p w14:paraId="7C5709C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acts of kindness into your daily routine to positively impact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kindness is often rewarded in unexpected ways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kindness is genuine and not self-serving? </w:t>
      </w:r>
    </w:p>
    <w:p w14:paraId="018F51B0"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48EA9C"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2DB68C2" w14:textId="77777777" w:rsidR="00142D9B" w:rsidRDefault="00142D9B" w:rsidP="00142D9B">
      <w:pPr>
        <w:spacing w:line="247" w:lineRule="auto"/>
        <w:rPr>
          <w:rFonts w:eastAsia="Times New Roman"/>
          <w:b/>
          <w:bCs/>
          <w:kern w:val="0"/>
          <w:sz w:val="21"/>
          <w:szCs w:val="21"/>
        </w:rPr>
      </w:pPr>
    </w:p>
    <w:p w14:paraId="322055F1" w14:textId="315D498D"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Stability of Trustworthiness</w:t>
      </w:r>
    </w:p>
    <w:p w14:paraId="1D8DCF4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Being trustworthy is foundational to building lasting relationships. Proverbs 11:6 states, "The righteousness of the upright delivers them, but the faithless are trapped by their own desires." Trustworthiness fosters security and reliability, allowing us to be dependable friends, family members, and colleagues. It is a quality that reflects the faithfulness of God.</w:t>
      </w:r>
    </w:p>
    <w:p w14:paraId="645495C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demonstrate trustworthiness in your daily interactions to build stability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trustworthiness is crucial for maintaining stability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your words? </w:t>
      </w:r>
    </w:p>
    <w:p w14:paraId="1C02D0BB"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Wisdom of Counsel</w:t>
      </w:r>
    </w:p>
    <w:p w14:paraId="330E5CD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Seeking wise counsel is a mark of wisdom and maturity. Proverbs 11:14 emphasizes, "For lack of guidance, a nation falls, but with many counselors comes deliverance." Surrounding ourselves with wise and godly advisors helps us make informed decisions and avoid unnecessary pitfalls. This practice demonstrates humility and a desire to grow in understanding.</w:t>
      </w:r>
    </w:p>
    <w:p w14:paraId="490B915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seeking wise counsel impact your decision-making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emphasizes the importance of guidance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receiving advice from trustworthy sources? </w:t>
      </w:r>
    </w:p>
    <w:p w14:paraId="661D4570"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A8A801"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D6A19C5" w14:textId="77777777" w:rsidR="00142D9B" w:rsidRDefault="00142D9B" w:rsidP="00142D9B">
      <w:pPr>
        <w:spacing w:line="247" w:lineRule="auto"/>
        <w:rPr>
          <w:rFonts w:eastAsia="Times New Roman"/>
          <w:b/>
          <w:bCs/>
          <w:kern w:val="0"/>
          <w:sz w:val="21"/>
          <w:szCs w:val="21"/>
        </w:rPr>
      </w:pPr>
    </w:p>
    <w:p w14:paraId="5BD2D6FF" w14:textId="3B41FBEA"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Fruit of Righteous Living</w:t>
      </w:r>
    </w:p>
    <w:p w14:paraId="428ED72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Living righteously yields a harvest of blessings. Proverbs 11:18 assures us, "The wicked man earns an empty wage, but he who sows righteousness reaps a true reward." By choosing to live according to God's principles, we position ourselves to receive His abundant blessings. Righteous living is not just about avoiding sin but actively pursuing what is good and pleasing to God.</w:t>
      </w:r>
    </w:p>
    <w:p w14:paraId="7CE160F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honesty in daily life lead to positive outcomes for you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cultivating a life of righteousness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consistently reflect righteous living? </w:t>
      </w:r>
    </w:p>
    <w:p w14:paraId="6D52B7F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of a Generous Heart</w:t>
      </w:r>
    </w:p>
    <w:p w14:paraId="1968EB9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A generous heart is a reflection of God's own heart. Proverbs 11:24 reveals, "One gives freely, yet gains even more; another withholds what is right, only to become poor." Generosity is not just about material giving but also about sharing love, encouragement, and support. By living generously, we align ourselves with God's purposes and experience the joy of giving.</w:t>
      </w:r>
    </w:p>
    <w:p w14:paraId="69226D0C"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generosity strengthen your relationships and community bonds according to Proverbs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generous heart leads to personal fulfillment and joy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generous heart in challenging situations?</w:t>
      </w:r>
      <w:r w:rsidRPr="001B37DC">
        <w:br w:type="page"/>
      </w:r>
    </w:p>
    <w:p w14:paraId="68BE4EDB"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12 Teaching Points and Bible Study Questions</w:t>
      </w:r>
    </w:p>
    <w:p w14:paraId="67E41E2B" w14:textId="1A6B8BA3"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Discipline</w:t>
      </w:r>
    </w:p>
    <w:p w14:paraId="3566461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12:1 tells us, "Whoever loves discipline loves knowledge, but he who hates correction is stupid." Embracing discipline is like opening a door to wisdom. It’s not always easy to accept correction, but doing so is a sign of maturity and a pathway to growth. Just as a loving parent guides their child, God uses discipline to shape us into better versions of ourselves. Embrace it, and watch your life transform.</w:t>
      </w:r>
    </w:p>
    <w:p w14:paraId="2F9AC9F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embracing discipline in daily life lead to personal growth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discipline is essential for maintaining healthy relationships and achieving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discipline in challenging situations? </w:t>
      </w:r>
    </w:p>
    <w:p w14:paraId="60434074"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Words</w:t>
      </w:r>
    </w:p>
    <w:p w14:paraId="0F0C8AA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 xml:space="preserve">Words have the power to build up or tear down. Proverbs 12:18 reminds us, "Reckless words pierce like a sword, but the tongue of the wise brings healing." Choose your words carefully, for they can either wound or heal. Speak life into others, and you’ll find that your relationships flourish and your influence </w:t>
      </w:r>
      <w:proofErr w:type="gramStart"/>
      <w:r w:rsidRPr="00F6333B">
        <w:rPr>
          <w:rFonts w:eastAsia="Times New Roman"/>
          <w:kern w:val="0"/>
          <w:sz w:val="21"/>
          <w:szCs w:val="21"/>
        </w:rPr>
        <w:t>grows</w:t>
      </w:r>
      <w:proofErr w:type="gramEnd"/>
      <w:r w:rsidRPr="00F6333B">
        <w:rPr>
          <w:rFonts w:eastAsia="Times New Roman"/>
          <w:kern w:val="0"/>
          <w:sz w:val="21"/>
          <w:szCs w:val="21"/>
        </w:rPr>
        <w:t>.</w:t>
      </w:r>
    </w:p>
    <w:p w14:paraId="6F30848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use your words to build others up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truthful words are more impactful than deceitful ones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reflect wisdom and kindness in challenging situations? </w:t>
      </w:r>
    </w:p>
    <w:p w14:paraId="5402D48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F54C31"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C74D944" w14:textId="77777777" w:rsidR="00142D9B" w:rsidRDefault="00142D9B" w:rsidP="00142D9B">
      <w:pPr>
        <w:spacing w:line="247" w:lineRule="auto"/>
        <w:rPr>
          <w:rFonts w:eastAsia="Times New Roman"/>
          <w:b/>
          <w:bCs/>
          <w:kern w:val="0"/>
          <w:sz w:val="21"/>
          <w:szCs w:val="21"/>
        </w:rPr>
      </w:pPr>
    </w:p>
    <w:p w14:paraId="33584685" w14:textId="7578F5A6"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Reward of Diligence</w:t>
      </w:r>
    </w:p>
    <w:p w14:paraId="5C96275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hand of the diligent will rule, but laziness ends in forced labor" (Proverbs 12:24). Hard work and perseverance are keys to success. Diligence is not just about working hard; it’s about working smart and with purpose. When you commit to your tasks with dedication, you’ll find that opportunities and rewards naturally follow.</w:t>
      </w:r>
    </w:p>
    <w:p w14:paraId="076F47D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diligence into your daily routine to achieve personal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diligence is often rewarded more than talent or intelligence?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overcome laziness and embrace diligence in your work? </w:t>
      </w:r>
    </w:p>
    <w:p w14:paraId="5322B3EE"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Honesty</w:t>
      </w:r>
    </w:p>
    <w:p w14:paraId="755D823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12:22 states, "Lying lips are detestable to the LORD, but those who deal faithfully are His delight." Honesty is a cornerstone of integrity. Being truthful in all your dealings not only pleases God but also builds trust with those around you. Let your yes be yes and your no be no, and you’ll find favor both with God and man.</w:t>
      </w:r>
    </w:p>
    <w:p w14:paraId="1F5A0A4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honesty in daily life improve your relationships and personal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honesty is emphasized as a key virtue in Proverbs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differently to ensure honesty in challenging situations? </w:t>
      </w:r>
    </w:p>
    <w:p w14:paraId="7FD5F5D7"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EB7D85"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EC2C9C0" w14:textId="77777777" w:rsidR="00142D9B" w:rsidRDefault="00142D9B" w:rsidP="00142D9B">
      <w:pPr>
        <w:spacing w:line="247" w:lineRule="auto"/>
        <w:rPr>
          <w:rFonts w:eastAsia="Times New Roman"/>
          <w:b/>
          <w:bCs/>
          <w:kern w:val="0"/>
          <w:sz w:val="21"/>
          <w:szCs w:val="21"/>
        </w:rPr>
      </w:pPr>
    </w:p>
    <w:p w14:paraId="5C49B8A2" w14:textId="5E3B29E3"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Blessing of Righteousness</w:t>
      </w:r>
    </w:p>
    <w:p w14:paraId="133D137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righteous man is cautious in friendship, but the way of the wicked leads them astray" (Proverbs 12:26). Surround yourself with those who uplift and encourage you in your walk with God. Righteousness is not just about personal conduct; it’s about choosing the right company. Good friends will guide you on the path of life, while the wrong ones can lead you astray.</w:t>
      </w:r>
    </w:p>
    <w:p w14:paraId="3E76862B" w14:textId="64060825" w:rsidR="00142D9B" w:rsidRDefault="00142D9B" w:rsidP="00142D9B">
      <w:pPr>
        <w:spacing w:line="247" w:lineRule="auto"/>
      </w:pPr>
      <w:r w:rsidRPr="00F6333B">
        <w:rPr>
          <w:rFonts w:eastAsia="Times New Roman"/>
          <w:kern w:val="0"/>
          <w:sz w:val="21"/>
          <w:szCs w:val="21"/>
        </w:rPr>
        <w:t>1. How can you apply Proverbs 12 to make righteousness a daily practice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described as a source of blessing in Proverbs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align with the righteousness mentioned in Proverbs 12?</w:t>
      </w:r>
    </w:p>
    <w:p w14:paraId="3D8F27D0" w14:textId="34B27D1D"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of a Good Heart</w:t>
      </w:r>
    </w:p>
    <w:p w14:paraId="37F7377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12:25 tells us, "Anxiety weighs down the heart, but a kind word cheers it up." A good heart is a source of strength, both for yourself and others. Be the person who lifts others with kindness and encouragement. A cheerful heart is not only good medicine for you but also for those around you.</w:t>
      </w:r>
    </w:p>
    <w:p w14:paraId="2216E4E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cultivate a good heart to positively influence those around you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good heart is essential for personal and community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heart's integrity and resilience? </w:t>
      </w:r>
    </w:p>
    <w:p w14:paraId="22A49B18"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78565B"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2949630B" w14:textId="77777777" w:rsidR="00142D9B" w:rsidRDefault="00142D9B" w:rsidP="00142D9B">
      <w:pPr>
        <w:spacing w:line="247" w:lineRule="auto"/>
        <w:rPr>
          <w:rFonts w:eastAsia="Times New Roman"/>
          <w:b/>
          <w:bCs/>
          <w:kern w:val="0"/>
          <w:sz w:val="21"/>
          <w:szCs w:val="21"/>
        </w:rPr>
      </w:pPr>
    </w:p>
    <w:p w14:paraId="63597A77" w14:textId="4C95C8E9"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Wisdom of Listening</w:t>
      </w:r>
    </w:p>
    <w:p w14:paraId="7ABC18A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"Fools think their own way is right, but the wise listen to others" (Proverbs 12:15). Listening is a skill that can open doors to understanding and wisdom. Be quick to listen and slow to speak, and you’ll find that you gain insights that others miss. Listening is a sign of humility and a pathway to deeper relationships.</w:t>
      </w:r>
    </w:p>
    <w:p w14:paraId="1D0B587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actively listening to others enhance your decision-making process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is emphasized as a key aspect of wisdom in Proverbs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become a better listener in your relationships? </w:t>
      </w:r>
    </w:p>
    <w:p w14:paraId="574DF9A4"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Fruit of Hard Work</w:t>
      </w:r>
    </w:p>
    <w:p w14:paraId="656EE0B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12:11 says, "He who works his land will have plenty of food, but whoever chases fantasies lacks judgment." Hard work yields tangible results. Focus on what’s in front of you, and avoid the temptation to chase after quick fixes or unrealistic dreams. By cultivating what you have, you’ll reap a bountiful harvest.</w:t>
      </w:r>
    </w:p>
    <w:p w14:paraId="69AED78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12 to motivate consistent hard work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diligence is emphasized as valuable in achieving success according to Proverbs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hard work bears fruit as described in Proverbs 12? </w:t>
      </w:r>
    </w:p>
    <w:p w14:paraId="0B6E2803"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44A350"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77A51D18" w14:textId="77777777" w:rsidR="00142D9B" w:rsidRDefault="00142D9B" w:rsidP="00142D9B">
      <w:pPr>
        <w:spacing w:line="247" w:lineRule="auto"/>
        <w:rPr>
          <w:rFonts w:eastAsia="Times New Roman"/>
          <w:b/>
          <w:bCs/>
          <w:kern w:val="0"/>
          <w:sz w:val="21"/>
          <w:szCs w:val="21"/>
        </w:rPr>
      </w:pPr>
    </w:p>
    <w:p w14:paraId="738ECE66" w14:textId="0639EF7C"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Joy of Kindness</w:t>
      </w:r>
    </w:p>
    <w:p w14:paraId="48910B0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"Whoever is kind to the needy honors God" (Proverbs 12:14). Kindness is a reflection of God’s love in action. When you extend a helping hand to those in need, you not only bless them but also honor God. Acts of kindness have a ripple effect, spreading joy and love far beyond what you can see.</w:t>
      </w:r>
    </w:p>
    <w:p w14:paraId="7F60DBA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kindness daily bring joy to your personal and professional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kindness is emphasized as a source of joy in Proverbs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kindness in challenging situations? </w:t>
      </w:r>
    </w:p>
    <w:p w14:paraId="41D7031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Security of Wisdom</w:t>
      </w:r>
    </w:p>
    <w:p w14:paraId="709E3B0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12:28 concludes, "In the way of righteousness there is life; along that path is immortality." Wisdom provides a secure foundation for life. When you walk in righteousness, you walk in the light of God’s truth, leading to eternal life. Seek wisdom, and you’ll find that it guides you safely through life’s challenges and into the arms of your Creator.</w:t>
      </w:r>
    </w:p>
    <w:p w14:paraId="014B8C29"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applying wisdom from Proverbs 12 enhance your daily decision-making and provide security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portrayed as a source of security in Proverbs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wisdom guides your actions and choices consistently?</w:t>
      </w:r>
      <w:r w:rsidRPr="001B37DC">
        <w:br w:type="page"/>
      </w:r>
    </w:p>
    <w:p w14:paraId="4A4CA3E3"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13 Teaching Points and Bible Study Questions</w:t>
      </w:r>
    </w:p>
    <w:p w14:paraId="79380EA2" w14:textId="145A12A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Wise Counsel</w:t>
      </w:r>
    </w:p>
    <w:p w14:paraId="769659F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13:1 reminds us, "A wise son heeds his father’s instruction, but a mocker does not listen to rebuke." Seeking and valuing wise counsel is crucial for growth and understanding. Surround yourself with those who offer godly wisdom, and be open to their guidance. This openness not only enriches your life but also aligns you with the path of righteousness.</w:t>
      </w:r>
    </w:p>
    <w:p w14:paraId="0106D93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seeking wise counsel impact your decision-making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advice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surround yourself with wise advisors? </w:t>
      </w:r>
    </w:p>
    <w:p w14:paraId="7EC7BD29"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Words</w:t>
      </w:r>
    </w:p>
    <w:p w14:paraId="4FB0D83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Words have the power to build up or tear down. Proverbs 13:3 states, "He who guards his mouth protects his life, but the one who opens his lips invites his own ruin." Be mindful of your speech, choosing words that encourage and uplift. By doing so, you reflect the love and wisdom of Christ in your interactions.</w:t>
      </w:r>
    </w:p>
    <w:p w14:paraId="4E6380D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use words to build others up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have the power to influence relationships positively or negatively?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reflect wisdom and understanding? </w:t>
      </w:r>
    </w:p>
    <w:p w14:paraId="669EE958"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30A54D"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7A93BB1" w14:textId="77777777" w:rsidR="00142D9B" w:rsidRDefault="00142D9B" w:rsidP="00142D9B">
      <w:pPr>
        <w:spacing w:line="247" w:lineRule="auto"/>
        <w:rPr>
          <w:rFonts w:eastAsia="Times New Roman"/>
          <w:b/>
          <w:bCs/>
          <w:kern w:val="0"/>
          <w:sz w:val="21"/>
          <w:szCs w:val="21"/>
        </w:rPr>
      </w:pPr>
    </w:p>
    <w:p w14:paraId="5A5256D3" w14:textId="354232F2"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Rewards of Diligence</w:t>
      </w:r>
    </w:p>
    <w:p w14:paraId="23D9C8A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13:4 teaches, "The soul of the sluggard craves and gets nothing, but the soul of the diligent is fully satisfied." Hard work and perseverance are rewarded with fulfillment and success. Embrace diligence in your daily tasks, knowing that your efforts are not in vain and that they honor God.</w:t>
      </w:r>
    </w:p>
    <w:p w14:paraId="74F2722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diligence in your daily tasks to achieve long-term success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diligence is often rewarded more than talent or luck in Proverbs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diligent mindset in your personal and professional life? </w:t>
      </w:r>
    </w:p>
    <w:p w14:paraId="1411F559"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Righteousness</w:t>
      </w:r>
    </w:p>
    <w:p w14:paraId="0FFE0D3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Living a righteous life is a theme throughout Proverbs. Proverbs 13:6 says, "Righteousness guards the man of integrity, but wickedness undermines the sinner." Strive to live with integrity, allowing righteousness to guide your actions and decisions. This not only protects you but also serves as a testament to your faith.</w:t>
      </w:r>
    </w:p>
    <w:p w14:paraId="204D74B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righteousness daily impact your personal and professional relationships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leads to a more fulfilling life according to Proverbs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righteousness in challenging situations? </w:t>
      </w:r>
    </w:p>
    <w:p w14:paraId="076DC804"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DF17DC"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0E0013A" w14:textId="77777777" w:rsidR="00142D9B" w:rsidRDefault="00142D9B" w:rsidP="00142D9B">
      <w:pPr>
        <w:spacing w:line="247" w:lineRule="auto"/>
        <w:rPr>
          <w:rFonts w:eastAsia="Times New Roman"/>
          <w:b/>
          <w:bCs/>
          <w:kern w:val="0"/>
          <w:sz w:val="21"/>
          <w:szCs w:val="21"/>
        </w:rPr>
      </w:pPr>
    </w:p>
    <w:p w14:paraId="568418E7" w14:textId="43A30ABE"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Blessing of Wealth with Integrity</w:t>
      </w:r>
    </w:p>
    <w:p w14:paraId="24BC302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13:11 advises, "Dishonest wealth will dwindle, but what is earned through hard work will multiply." Wealth gained through integrity and hard work is a blessing. Focus on honest endeavors, trusting that God will provide and multiply your efforts in His perfect timing.</w:t>
      </w:r>
    </w:p>
    <w:p w14:paraId="4EFF2042" w14:textId="77777777" w:rsidR="00142D9B" w:rsidRDefault="00142D9B" w:rsidP="00142D9B">
      <w:pPr>
        <w:spacing w:line="247" w:lineRule="auto"/>
      </w:pPr>
      <w:r w:rsidRPr="00F6333B">
        <w:rPr>
          <w:rFonts w:eastAsia="Times New Roman"/>
          <w:kern w:val="0"/>
          <w:sz w:val="21"/>
          <w:szCs w:val="21"/>
        </w:rPr>
        <w:t>1. How can you ensure your pursuit of wealth aligns with integrity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lasting wealth and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balance wealth accumulation with ethical principles?</w:t>
      </w:r>
    </w:p>
    <w:p w14:paraId="2FF657A6" w14:textId="3EA159CF"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Hope Fulfilled</w:t>
      </w:r>
    </w:p>
    <w:p w14:paraId="188D4B6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Hope is a powerful motivator. Proverbs 13:12 tells us, "Hope deferred makes the heart sick, but desire fulfilled is a tree of life." Keep your hope anchored in Christ, knowing that He fulfills His promises. When your desires align with His will, the fulfillment brings joy and life.</w:t>
      </w:r>
    </w:p>
    <w:p w14:paraId="7F928EE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cultivate patience while waiting for your hopes to be fulfilled?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and how does this align with your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fulfilled hope bring joy, and how can you share this joy with others? </w:t>
      </w:r>
    </w:p>
    <w:p w14:paraId="12789798"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FFB772"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50D31498" w14:textId="77777777" w:rsidR="00142D9B" w:rsidRDefault="00142D9B" w:rsidP="00142D9B">
      <w:pPr>
        <w:spacing w:line="247" w:lineRule="auto"/>
        <w:rPr>
          <w:rFonts w:eastAsia="Times New Roman"/>
          <w:b/>
          <w:bCs/>
          <w:kern w:val="0"/>
          <w:sz w:val="21"/>
          <w:szCs w:val="21"/>
        </w:rPr>
      </w:pPr>
    </w:p>
    <w:p w14:paraId="3481F224" w14:textId="292D7AF7"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Wisdom of Heeding Instruction</w:t>
      </w:r>
    </w:p>
    <w:p w14:paraId="7833130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13:13 emphasizes, "He who despises instruction will pay the penalty, but the one who respects a command will be rewarded." Embrace instruction and correction as opportunities for growth. Respecting guidance leads to wisdom and rewards, both spiritually and practically.</w:t>
      </w:r>
    </w:p>
    <w:p w14:paraId="5A6E36C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13 to improve your response to constructive criticism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heeding instruction is crucial for personal growth and success according to Proverbs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become more receptive to guidance and wisdom from others? </w:t>
      </w:r>
    </w:p>
    <w:p w14:paraId="5139647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Company You Keep</w:t>
      </w:r>
    </w:p>
    <w:p w14:paraId="21CFE4B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people you surround yourself with influence your character. Proverbs 13:20 advises, "He who walks with the wise will become wise, but the companion of fools will be destroyed." Choose your companions wisely, seeking those who inspire and challenge you to grow in faith and wisdom.</w:t>
      </w:r>
    </w:p>
    <w:p w14:paraId="3F866F9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choosing wise friends impact your personal growth and decision-making according to Proverbs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13 emphasizes the consequences of associating with foolish individuals?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surround yourself with positive influences as advised in Proverbs 13? </w:t>
      </w:r>
    </w:p>
    <w:p w14:paraId="7AACC7DD"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F3060E"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20C515E7" w14:textId="77777777" w:rsidR="00142D9B" w:rsidRDefault="00142D9B" w:rsidP="00142D9B">
      <w:pPr>
        <w:spacing w:line="247" w:lineRule="auto"/>
        <w:rPr>
          <w:rFonts w:eastAsia="Times New Roman"/>
          <w:b/>
          <w:bCs/>
          <w:kern w:val="0"/>
          <w:sz w:val="21"/>
          <w:szCs w:val="21"/>
        </w:rPr>
      </w:pPr>
    </w:p>
    <w:p w14:paraId="2373BA4A" w14:textId="5F3C20D9"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Legacy of a Good Man</w:t>
      </w:r>
    </w:p>
    <w:p w14:paraId="29BE78D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13:22 states, "A good man leaves an inheritance to his children’s children, but the sinner’s wealth is passed to the righteous." Consider the legacy you are building. A life lived in righteousness leaves a lasting impact, blessing future generations and reflecting God’s faithfulness.</w:t>
      </w:r>
    </w:p>
    <w:p w14:paraId="0B2E55F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ensure your actions today contribute to a positive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good man's legacy is important for community and family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leave a lasting, positive impact on those around you? </w:t>
      </w:r>
    </w:p>
    <w:p w14:paraId="0BA42B90"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Satisfaction of a Contented Heart</w:t>
      </w:r>
    </w:p>
    <w:p w14:paraId="3427F67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Contentment is a theme woven throughout Scripture. Proverbs 13:25 reminds us, "The righteous eat to their hearts’ content, but the stomach of the wicked goes hungry." Find satisfaction in God’s provision, trusting that He meets all your needs. A contented heart is a testament to your faith and reliance on Him.</w:t>
      </w:r>
    </w:p>
    <w:p w14:paraId="7C266A0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These lessons from Proverbs 13 offer timeless wisdom, guiding us to live lives that honor God and reflect His love and truth. Embrace these principles, and let them transform your daily walk with Christ.</w:t>
      </w:r>
    </w:p>
    <w:p w14:paraId="68BE569F"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cultivating contentment in your heart impact your daily decisions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linked to wisdom in Proverbs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nurture a contented heart in challenging situations?</w:t>
      </w:r>
      <w:r w:rsidRPr="001B37DC">
        <w:br w:type="page"/>
      </w:r>
    </w:p>
    <w:p w14:paraId="690E0812"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14 Teaching Points and Bible Study Questions</w:t>
      </w:r>
    </w:p>
    <w:p w14:paraId="5A589379" w14:textId="43E5F611"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Wisdom of the Upright</w:t>
      </w:r>
    </w:p>
    <w:p w14:paraId="131E693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14:2 tells us, "He who walks in uprightness fears the LORD, but the devious in his ways despises Him." Walking in uprightness is not just about following rules; it's about living in a way that honors God. When we choose integrity, we reflect our reverence for the Creator, and this guides us to make wise decisions. Let your actions be a testament to your faith, and watch how it transforms your life and those around you.</w:t>
      </w:r>
    </w:p>
    <w:p w14:paraId="10B832A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the wisdom of the upright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wisdom of the upright leads to a more stable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uprightness in your personal and professional relationships? </w:t>
      </w:r>
    </w:p>
    <w:p w14:paraId="057C4DA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Words</w:t>
      </w:r>
    </w:p>
    <w:p w14:paraId="0CBB7B0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"A gentle answer turns away wrath, but a harsh word stirs up anger" (Proverbs 14:1). Our words have the power to build up or tear down. Choose to speak life into others, offering encouragement and kindness. This not only diffuses potential conflicts but also strengthens relationships. Remember, your words can be a reflection of God's love and wisdom.</w:t>
      </w:r>
    </w:p>
    <w:p w14:paraId="0F6B64F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use your words to build others up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have the power to influence emotions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reflect wisdom and understanding? </w:t>
      </w:r>
    </w:p>
    <w:p w14:paraId="5729B3D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7F0F3C"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BAB8BAE" w14:textId="77777777" w:rsidR="00142D9B" w:rsidRDefault="00142D9B" w:rsidP="00142D9B">
      <w:pPr>
        <w:spacing w:line="247" w:lineRule="auto"/>
        <w:rPr>
          <w:rFonts w:eastAsia="Times New Roman"/>
          <w:b/>
          <w:bCs/>
          <w:kern w:val="0"/>
          <w:sz w:val="21"/>
          <w:szCs w:val="21"/>
        </w:rPr>
      </w:pPr>
    </w:p>
    <w:p w14:paraId="260DB5D2" w14:textId="587856EC"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Hard Work</w:t>
      </w:r>
    </w:p>
    <w:p w14:paraId="7704FB7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14:23 reminds us, "In all labor there is profit, but mere talk leads only to poverty." Diligence and hard work are virtues that yield fruitful results. Whether in your career, ministry, or personal life, putting in the effort glorifies God and brings about His blessings. Embrace your tasks with enthusiasm, knowing that your labor is not in vain.</w:t>
      </w:r>
    </w:p>
    <w:p w14:paraId="152F538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14 to motivate yourself in challenging work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hard work is emphasized as valuable in Proverbs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diligence described in Proverbs 14? </w:t>
      </w:r>
    </w:p>
    <w:p w14:paraId="53A4397C"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Discernment</w:t>
      </w:r>
    </w:p>
    <w:p w14:paraId="5E3E22E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simple believe every word, but the prudent give thought to their steps" (Proverbs 14:15). Discernment is crucial in navigating life's complexities. By seeking God's wisdom and guidance, we can make informed decisions that align with His will. Be cautious of what you accept as truth, and always measure it against Scripture.</w:t>
      </w:r>
    </w:p>
    <w:p w14:paraId="10CE2ED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discernment in daily decision-making to avoid potential pitfalls mentioned in Proverbs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for maintaining healthy relationships according to Proverbs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develop discernment as advised in Proverbs 14? </w:t>
      </w:r>
    </w:p>
    <w:p w14:paraId="50126A09"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D59E91"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D6720E8" w14:textId="77777777" w:rsidR="00142D9B" w:rsidRDefault="00142D9B" w:rsidP="00142D9B">
      <w:pPr>
        <w:spacing w:line="247" w:lineRule="auto"/>
        <w:rPr>
          <w:rFonts w:eastAsia="Times New Roman"/>
          <w:b/>
          <w:bCs/>
          <w:kern w:val="0"/>
          <w:sz w:val="21"/>
          <w:szCs w:val="21"/>
        </w:rPr>
      </w:pPr>
    </w:p>
    <w:p w14:paraId="50E6F086" w14:textId="1030DBA6"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Joy of a Good Heart</w:t>
      </w:r>
    </w:p>
    <w:p w14:paraId="46A6346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14:30 states, "A tranquil heart is life to the body, but envy rots the bones." A heart at peace brings joy and health, while envy and bitterness can consume us. Cultivate contentment and gratitude, focusing on the blessings God has given you. This mindset not only enriches your life but also radiates positivity to those around you.</w:t>
      </w:r>
    </w:p>
    <w:p w14:paraId="17D123C2" w14:textId="77777777" w:rsidR="00142D9B" w:rsidRDefault="00142D9B" w:rsidP="00142D9B">
      <w:pPr>
        <w:spacing w:line="247" w:lineRule="auto"/>
      </w:pPr>
      <w:r w:rsidRPr="00F6333B">
        <w:rPr>
          <w:rFonts w:eastAsia="Times New Roman"/>
          <w:kern w:val="0"/>
          <w:sz w:val="21"/>
          <w:szCs w:val="21"/>
        </w:rPr>
        <w:t>1. How can cultivating a good heart bring joy to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joyful heart positively impacts your decision-making and problem-solving?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maintain a joyful heart amidst life's challenges?</w:t>
      </w:r>
    </w:p>
    <w:p w14:paraId="19567C60" w14:textId="54C15470"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of Community</w:t>
      </w:r>
    </w:p>
    <w:p w14:paraId="25EE377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 xml:space="preserve">"Where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 (Proverbs 14:14). Surround yourself with wise and godly counsel. Community provides support, accountability, and diverse perspectives that help us grow in faith and wisdom. Engage with others who share your values, and together, you can achieve great things for God's kingdom.</w:t>
      </w:r>
    </w:p>
    <w:p w14:paraId="3ED343E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a strong community support individuals in making wise decisions according to Proverbs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14 emphasizes the importance of collective wisdom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contribute to building a supportive and wise community as described in Proverbs 14? </w:t>
      </w:r>
    </w:p>
    <w:p w14:paraId="640929EA"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B5F342"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CB0B5CA" w14:textId="77777777" w:rsidR="00142D9B" w:rsidRDefault="00142D9B" w:rsidP="00142D9B">
      <w:pPr>
        <w:spacing w:line="247" w:lineRule="auto"/>
        <w:rPr>
          <w:rFonts w:eastAsia="Times New Roman"/>
          <w:b/>
          <w:bCs/>
          <w:kern w:val="0"/>
          <w:sz w:val="21"/>
          <w:szCs w:val="21"/>
        </w:rPr>
      </w:pPr>
    </w:p>
    <w:p w14:paraId="49E09CB4" w14:textId="07DE31B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Consequences of Foolishness</w:t>
      </w:r>
    </w:p>
    <w:p w14:paraId="48E8908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14:16 warns, "A wise man fears and turns from evil, but a fool is careless and reckless." Foolishness leads to unnecessary troubles and regrets. By avoiding reckless behavior and seeking God's wisdom, we can steer clear of pitfalls. Let prudence guide your actions, and you'll find a path of peace and prosperity.</w:t>
      </w:r>
    </w:p>
    <w:p w14:paraId="1CFDCE3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avoid foolish decisions in your daily life based on Proverbs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foolishness often leads to negative consequences, according to Proverbs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wisdom and prevent foolishness in your actions? </w:t>
      </w:r>
    </w:p>
    <w:p w14:paraId="4FDD8DF1"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Generosity</w:t>
      </w:r>
    </w:p>
    <w:p w14:paraId="019B2E9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"He who oppresses the poor taunts their Maker, but whoever is kind to the needy honors Him" (Proverbs 14:31). Generosity is a reflection of God's love and compassion. By helping those in need, we honor God and demonstrate His grace. Look for opportunities to bless others, and you'll find that giving enriches your own life in unexpected ways.</w:t>
      </w:r>
    </w:p>
    <w:p w14:paraId="3957411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generosity in daily life lead to personal and communal blessings according to Proverbs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as a virtue in Proverbs 14, and how can it impact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generous spirit in your community, inspired by Proverbs 14? </w:t>
      </w:r>
    </w:p>
    <w:p w14:paraId="24CC33C9"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5911D8"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B246080" w14:textId="77777777" w:rsidR="00142D9B" w:rsidRDefault="00142D9B" w:rsidP="00142D9B">
      <w:pPr>
        <w:spacing w:line="247" w:lineRule="auto"/>
        <w:rPr>
          <w:rFonts w:eastAsia="Times New Roman"/>
          <w:b/>
          <w:bCs/>
          <w:kern w:val="0"/>
          <w:sz w:val="21"/>
          <w:szCs w:val="21"/>
        </w:rPr>
      </w:pPr>
    </w:p>
    <w:p w14:paraId="63697203" w14:textId="160E3C1A"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Pursuit of Righteousness</w:t>
      </w:r>
    </w:p>
    <w:p w14:paraId="5F47D42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14:34 declares, "Righteousness exalts a nation, but sin is a disgrace to any people." Righteousness is not just a personal pursuit; it impacts entire communities and nations. By living according to God's standards, we contribute to a society that reflects His glory. Strive for righteousness in all areas of life, and be a beacon of hope and integrity.</w:t>
      </w:r>
    </w:p>
    <w:p w14:paraId="61A2A7B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wisdom from Proverbs 14 into your daily pursuit of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pursuing righteousness leads to a more fulfilling life according to Proverbs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teachings in Proverbs 14? </w:t>
      </w:r>
    </w:p>
    <w:p w14:paraId="3808351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2DE9ED5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fear of the LORD is a fountain of life, turning a man from the snares of death" (Proverbs 14:27). Trusting in God's sovereignty brings peace and assurance. When we revere Him, we tap into a source of life and protection that guides us through challenges. Let your faith in God's control be your anchor, and experience the abundant life He promises.</w:t>
      </w:r>
    </w:p>
    <w:p w14:paraId="024282EA"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trust God's sovereignty when facing uncertain situations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sovereignty each day?</w:t>
      </w:r>
      <w:r w:rsidRPr="001B37DC">
        <w:br w:type="page"/>
      </w:r>
    </w:p>
    <w:p w14:paraId="4CA504DA"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15 Teaching Points and Bible Study Questions</w:t>
      </w:r>
    </w:p>
    <w:p w14:paraId="71B801BA" w14:textId="7D96EB0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Power of Gentle Words</w:t>
      </w:r>
    </w:p>
    <w:p w14:paraId="3B2727F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15:1 reminds us, "A gentle answer turns away wrath, but a harsh word stirs up anger." In our daily interactions, the way we communicate can either diffuse tension or escalate it. By choosing gentle words, we reflect the love and patience of Christ, fostering peace and understanding in our relationships. Next time you're faced with conflict, remember the power of a soft response to transform the situation.</w:t>
      </w:r>
    </w:p>
    <w:p w14:paraId="68342DA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gentle words into daily conversations to improve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gentle words are more effective than harsh ones in resolving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practice using gentle words when feeling frustrated or angry? </w:t>
      </w:r>
    </w:p>
    <w:p w14:paraId="34C7549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Seeking Knowledge</w:t>
      </w:r>
    </w:p>
    <w:p w14:paraId="5E056CF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"A wise son brings joy to his father, but a foolish man despises his mother" (Proverbs 15:20). This verse highlights the importance of wisdom and understanding. As we seek knowledge, we honor those who have guided us and bring joy to our families. Embrace learning as a lifelong journey, and let your pursuit of wisdom be a testament to your faith.</w:t>
      </w:r>
    </w:p>
    <w:p w14:paraId="113305F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seeking knowledge from Proverbs 15 improve your daily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knowledge is emphasized in Proverbs 15, and how can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seeking knowledge as described in Proverbs 15? </w:t>
      </w:r>
    </w:p>
    <w:p w14:paraId="68A91865"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8E1BCB"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71B61D0A" w14:textId="77777777" w:rsidR="00142D9B" w:rsidRDefault="00142D9B" w:rsidP="00142D9B">
      <w:pPr>
        <w:spacing w:line="247" w:lineRule="auto"/>
        <w:rPr>
          <w:rFonts w:eastAsia="Times New Roman"/>
          <w:b/>
          <w:bCs/>
          <w:kern w:val="0"/>
          <w:sz w:val="21"/>
          <w:szCs w:val="21"/>
        </w:rPr>
      </w:pPr>
    </w:p>
    <w:p w14:paraId="6D78CFAF" w14:textId="2BCCFA96"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Joy of a Cheerful Heart</w:t>
      </w:r>
    </w:p>
    <w:p w14:paraId="4EC46F8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15:13 states, "A joyful heart makes a cheerful countenance, but sorrow of the heart crushes the spirit." A cheerful heart is a reflection of the joy we find in our relationship with God. By focusing on His blessings and promises, we can maintain a positive outlook, even in challenging times. Let your joy be contagious, uplifting those around you.</w:t>
      </w:r>
    </w:p>
    <w:p w14:paraId="60F83B2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cultivating a cheerful heart impact your daily interactions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cheerful heart is important for personal well-being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a joyful heart in challenging situations? </w:t>
      </w:r>
    </w:p>
    <w:p w14:paraId="2E032E13"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Listening to Correction</w:t>
      </w:r>
    </w:p>
    <w:p w14:paraId="4B0B6AF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"He who listens to life-giving reproof will dwell among the wise" (Proverbs 15:31). Being open to correction is a sign of humility and wisdom. When we accept constructive feedback, we grow in character and understanding. Embrace correction as an opportunity for growth, and surround yourself with those who offer wise counsel.</w:t>
      </w:r>
    </w:p>
    <w:p w14:paraId="10144ED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cultivate a mindset that values correction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correction is crucial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respond positively to constructive criticism? </w:t>
      </w:r>
    </w:p>
    <w:p w14:paraId="70751C5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3D2F10"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CB22C3A" w14:textId="77777777" w:rsidR="00142D9B" w:rsidRDefault="00142D9B" w:rsidP="00142D9B">
      <w:pPr>
        <w:spacing w:line="247" w:lineRule="auto"/>
        <w:rPr>
          <w:rFonts w:eastAsia="Times New Roman"/>
          <w:b/>
          <w:bCs/>
          <w:kern w:val="0"/>
          <w:sz w:val="21"/>
          <w:szCs w:val="21"/>
        </w:rPr>
      </w:pPr>
    </w:p>
    <w:p w14:paraId="762078C5" w14:textId="6D435F76"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Blessing of a Righteous Life</w:t>
      </w:r>
    </w:p>
    <w:p w14:paraId="56C61D6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15:6 tells us, "The house of the righteous has great treasure, but trouble befalls the income of the wicked." Living a righteous life brings blessings and peace that material wealth cannot provide. By aligning our actions with God's will, we store up treasures in heaven and experience the true richness of a life lived for Him.</w:t>
      </w:r>
    </w:p>
    <w:p w14:paraId="697F1ED0" w14:textId="77777777" w:rsidR="00142D9B" w:rsidRDefault="00142D9B" w:rsidP="00142D9B">
      <w:pPr>
        <w:spacing w:line="247" w:lineRule="auto"/>
      </w:pPr>
      <w:r w:rsidRPr="00F6333B">
        <w:rPr>
          <w:rFonts w:eastAsia="Times New Roman"/>
          <w:kern w:val="0"/>
          <w:sz w:val="21"/>
          <w:szCs w:val="21"/>
        </w:rPr>
        <w:t>1. How can living righteously influence your daily interactions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righteous life leads to inner peace and contentment?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righteous living?</w:t>
      </w:r>
    </w:p>
    <w:p w14:paraId="22FD0BD7" w14:textId="16A24008"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Our Words</w:t>
      </w:r>
    </w:p>
    <w:p w14:paraId="60BBFB3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tongue of the wise commends knowledge, but the mouth of the fool spouts folly" (Proverbs 15:2). Our words have the power to build up or tear down. By speaking with wisdom and knowledge, we can positively influence those around us. Choose your words carefully, and let them reflect the truth and love of God.</w:t>
      </w:r>
    </w:p>
    <w:p w14:paraId="26A14B1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use gentle words to diffuse a tense situation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have the power to uplift or harm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consistently reflect wisdom and understanding? </w:t>
      </w:r>
    </w:p>
    <w:p w14:paraId="155642DD"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5F1A6F"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227984A" w14:textId="77777777" w:rsidR="00142D9B" w:rsidRDefault="00142D9B" w:rsidP="00142D9B">
      <w:pPr>
        <w:spacing w:line="247" w:lineRule="auto"/>
        <w:rPr>
          <w:rFonts w:eastAsia="Times New Roman"/>
          <w:b/>
          <w:bCs/>
          <w:kern w:val="0"/>
          <w:sz w:val="21"/>
          <w:szCs w:val="21"/>
        </w:rPr>
      </w:pPr>
    </w:p>
    <w:p w14:paraId="14CA9098" w14:textId="5086102E"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Comfort of God's Presence</w:t>
      </w:r>
    </w:p>
    <w:p w14:paraId="3A19C58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15:3 reassures us, "The eyes of the LORD are in every place, observing the evil and the good." God's omnipresence is a source of comfort and accountability. Knowing that He sees all encourages us to live righteously and seek His guidance in every situation. Trust in His watchful care and let it guide your actions.</w:t>
      </w:r>
    </w:p>
    <w:p w14:paraId="09BB894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seek God's presence for comfort when facing difficult conversations or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brings peace in times of emotional turmoil or 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God's comforting presence in your daily routine? </w:t>
      </w:r>
    </w:p>
    <w:p w14:paraId="7A8D922C"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Humility</w:t>
      </w:r>
    </w:p>
    <w:p w14:paraId="242DA31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"Before honor comes humility" (Proverbs 15:33). Humility is a key virtue in the Christian life. By recognizing our dependence on God and valuing others above ourselves, we position ourselves to receive His honor and blessings. Practice humility in your daily interactions, and watch how it transforms your relationships and opportunities.</w:t>
      </w:r>
    </w:p>
    <w:p w14:paraId="05D65BA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humility in daily interactions lead to personal growth and stronger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often linked to wisdom and understanding in Proverbs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challenging situations? </w:t>
      </w:r>
    </w:p>
    <w:p w14:paraId="1716585F"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C7C8C8"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14D1819" w14:textId="77777777" w:rsidR="00142D9B" w:rsidRDefault="00142D9B" w:rsidP="00142D9B">
      <w:pPr>
        <w:spacing w:line="247" w:lineRule="auto"/>
        <w:rPr>
          <w:rFonts w:eastAsia="Times New Roman"/>
          <w:b/>
          <w:bCs/>
          <w:kern w:val="0"/>
          <w:sz w:val="21"/>
          <w:szCs w:val="21"/>
        </w:rPr>
      </w:pPr>
    </w:p>
    <w:p w14:paraId="0B862B20" w14:textId="1D6E7361"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Joy of a Good Report</w:t>
      </w:r>
    </w:p>
    <w:p w14:paraId="353112D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15:30 says, "The light of the eyes rejoices the heart, and good news refreshes the bones." Sharing and receiving good news brings joy and refreshment to our spirits. Be a bearer of good news, sharing the hope and love of Christ with others. Let your words be a source of encouragement and joy.</w:t>
      </w:r>
    </w:p>
    <w:p w14:paraId="36AD708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cultivate a habit of sharing good reports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receiving a good report brings joy and encouragement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consistently contribute to positive and uplifting reports? </w:t>
      </w:r>
    </w:p>
    <w:p w14:paraId="36C255B0"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Path to Life</w:t>
      </w:r>
    </w:p>
    <w:p w14:paraId="585E23B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 xml:space="preserve">"The path of life leads upward for the wise, that he may avoid going down to </w:t>
      </w:r>
      <w:proofErr w:type="spellStart"/>
      <w:r w:rsidRPr="00F6333B">
        <w:rPr>
          <w:rFonts w:eastAsia="Times New Roman"/>
          <w:kern w:val="0"/>
          <w:sz w:val="21"/>
          <w:szCs w:val="21"/>
        </w:rPr>
        <w:t>Sheol</w:t>
      </w:r>
      <w:proofErr w:type="spellEnd"/>
      <w:r w:rsidRPr="00F6333B">
        <w:rPr>
          <w:rFonts w:eastAsia="Times New Roman"/>
          <w:kern w:val="0"/>
          <w:sz w:val="21"/>
          <w:szCs w:val="21"/>
        </w:rPr>
        <w:t xml:space="preserve">" (Proverbs 15:24). Wisdom leads us on a path that draws us closer to God and away from destruction. By seeking His wisdom and guidance, we ensure that our lives are aligned with His eternal purposes. Choose the path of life, and let it </w:t>
      </w:r>
      <w:proofErr w:type="gramStart"/>
      <w:r w:rsidRPr="00F6333B">
        <w:rPr>
          <w:rFonts w:eastAsia="Times New Roman"/>
          <w:kern w:val="0"/>
          <w:sz w:val="21"/>
          <w:szCs w:val="21"/>
        </w:rPr>
        <w:t>lead</w:t>
      </w:r>
      <w:proofErr w:type="gramEnd"/>
      <w:r w:rsidRPr="00F6333B">
        <w:rPr>
          <w:rFonts w:eastAsia="Times New Roman"/>
          <w:kern w:val="0"/>
          <w:sz w:val="21"/>
          <w:szCs w:val="21"/>
        </w:rPr>
        <w:t xml:space="preserve"> you to everlasting joy.</w:t>
      </w:r>
    </w:p>
    <w:p w14:paraId="2E8C2694"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15:24 to make daily decisions that lead to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choosing humility over pride is emphasized as a path to life in Proverbs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words align with the path to life in Proverbs 15?</w:t>
      </w:r>
      <w:r w:rsidRPr="001B37DC">
        <w:br w:type="page"/>
      </w:r>
    </w:p>
    <w:p w14:paraId="51B0B71C"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16 Teaching Points and Bible Study Questions</w:t>
      </w:r>
    </w:p>
    <w:p w14:paraId="036D819F" w14:textId="75A231F9"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Sovereignty of God in Our Plans</w:t>
      </w:r>
    </w:p>
    <w:p w14:paraId="1B12591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16:1 reminds us, "The plans of the heart belong to man, but the reply of the tongue is from the LORD." This verse teaches us that while we may devise our own plans, it is ultimately God who guides our steps. Embrace this truth by committing your plans to God in prayer, trusting that He will direct your path according to His perfect will.</w:t>
      </w:r>
    </w:p>
    <w:p w14:paraId="29EFFD1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align your daily plans with God's sovereign will in practical ways?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sovereignty can bring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God's guidance before making important decisions? </w:t>
      </w:r>
    </w:p>
    <w:p w14:paraId="76CDA80E"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Pure Motives</w:t>
      </w:r>
    </w:p>
    <w:p w14:paraId="4AB52A9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2 states, "All a man’s ways are pure in his own eyes, but his motives are weighed by the LORD." It's easy to justify our actions, but God sees the heart. Strive for purity in your intentions, seeking to align your desires with God's righteousness. This will lead to a life that honors Him and blesses others.</w:t>
      </w:r>
    </w:p>
    <w:p w14:paraId="232F559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ensure your actions align with pure motives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pure motives impact the outcome of your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evaluate and purify your intentions regularly? </w:t>
      </w:r>
    </w:p>
    <w:p w14:paraId="1C7F7D67"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B249DD"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B2F86E0" w14:textId="77777777" w:rsidR="00142D9B" w:rsidRDefault="00142D9B" w:rsidP="00142D9B">
      <w:pPr>
        <w:spacing w:line="247" w:lineRule="auto"/>
        <w:rPr>
          <w:rFonts w:eastAsia="Times New Roman"/>
          <w:b/>
          <w:bCs/>
          <w:kern w:val="0"/>
          <w:sz w:val="21"/>
          <w:szCs w:val="21"/>
        </w:rPr>
      </w:pPr>
    </w:p>
    <w:p w14:paraId="69F37C49" w14:textId="1AC88F56"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Commit Your Work to the Lord</w:t>
      </w:r>
    </w:p>
    <w:p w14:paraId="3CF3F51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16:3 encourages us, "Commit your works to the LORD, and your plans will be achieved." When you dedicate your efforts to God, He provides the wisdom and strength needed to succeed. Make it a habit to start each day by offering your tasks to Him, and watch how He blesses your endeavors.</w:t>
      </w:r>
    </w:p>
    <w:p w14:paraId="760DE41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commit your daily tasks to the Lord in your current job or studies?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committing your work to the Lord leads to success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goals align with God's purpose for your life? </w:t>
      </w:r>
    </w:p>
    <w:p w14:paraId="0DF35E49"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Lord’s Purpose Prevails</w:t>
      </w:r>
    </w:p>
    <w:p w14:paraId="4C74BE9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4 declares, "The LORD has made everything for His purpose—even the wicked for the day of disaster." This reminds us that God is in control, even when circumstances seem chaotic. Trust in His divine purpose, knowing that He works all things for good for those who love Him (Romans 8:28).</w:t>
      </w:r>
    </w:p>
    <w:p w14:paraId="35C120F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align your daily decisions with the belief that the Lord’s purpose prevails?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the Lord’s purpose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patient when your plans differ from the Lord’s purpose? </w:t>
      </w:r>
    </w:p>
    <w:p w14:paraId="40A8CE7F"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ACCDE5"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5AE07558" w14:textId="77777777" w:rsidR="00142D9B" w:rsidRDefault="00142D9B" w:rsidP="00142D9B">
      <w:pPr>
        <w:spacing w:line="247" w:lineRule="auto"/>
        <w:rPr>
          <w:rFonts w:eastAsia="Times New Roman"/>
          <w:b/>
          <w:bCs/>
          <w:kern w:val="0"/>
          <w:sz w:val="21"/>
          <w:szCs w:val="21"/>
        </w:rPr>
      </w:pPr>
    </w:p>
    <w:p w14:paraId="4D1A89B5" w14:textId="0563A5E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Dangers of Pride</w:t>
      </w:r>
    </w:p>
    <w:p w14:paraId="0E21C6C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16:5 warns, "Everyone proud in heart is detestable to the LORD; be assured that he will not go unpunished." Pride leads to downfall, but humility invites God's grace. Cultivate a humble heart by acknowledging your dependence on God and valuing others above yourself.</w:t>
      </w:r>
    </w:p>
    <w:p w14:paraId="1E8018F2" w14:textId="77777777" w:rsidR="00142D9B" w:rsidRDefault="00142D9B" w:rsidP="00142D9B">
      <w:pPr>
        <w:spacing w:line="247" w:lineRule="auto"/>
      </w:pPr>
      <w:r w:rsidRPr="00F6333B">
        <w:rPr>
          <w:rFonts w:eastAsia="Times New Roman"/>
          <w:kern w:val="0"/>
          <w:sz w:val="21"/>
          <w:szCs w:val="21"/>
        </w:rPr>
        <w:t>1. How can recognizing pride in your life lead to healthier relationships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precedes personal or professional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cultivate humility in daily interactions?</w:t>
      </w:r>
    </w:p>
    <w:p w14:paraId="776C804C" w14:textId="08617988"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Kindness and Truth</w:t>
      </w:r>
    </w:p>
    <w:p w14:paraId="1882DAA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6 teaches, "By loving devotion and faithfulness iniquity is atoned for, and by the fear of the LORD one turns from evil." Kindness and truth are powerful tools in overcoming sin and fostering repentance. Let your life be marked by these virtues, reflecting the character of Christ to those around you.</w:t>
      </w:r>
    </w:p>
    <w:p w14:paraId="6F0BC41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kindness and truth in your daily interactions to positively impact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kindness and truth are powerful tools for resolving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words reflect both kindness and truth? </w:t>
      </w:r>
    </w:p>
    <w:p w14:paraId="2E8F4D58"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5F6760"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0C107E5E" w14:textId="77777777" w:rsidR="00142D9B" w:rsidRDefault="00142D9B" w:rsidP="00142D9B">
      <w:pPr>
        <w:spacing w:line="247" w:lineRule="auto"/>
        <w:rPr>
          <w:rFonts w:eastAsia="Times New Roman"/>
          <w:b/>
          <w:bCs/>
          <w:kern w:val="0"/>
          <w:sz w:val="21"/>
          <w:szCs w:val="21"/>
        </w:rPr>
      </w:pPr>
    </w:p>
    <w:p w14:paraId="316E6466" w14:textId="130D9B6E"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Blessing of Peaceful Relationships</w:t>
      </w:r>
    </w:p>
    <w:p w14:paraId="730E5FD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16:7 states, "When a man’s ways please the LORD, He makes even the man’s enemies live at peace with him." Living in a way that honors God can transform relationships, even with those who oppose you. Seek to please God in all you do, and experience the peace that comes from His favor.</w:t>
      </w:r>
    </w:p>
    <w:p w14:paraId="097EA8B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16 to foster peace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peaceful relationships are emphasized in Proverbs 16, and how can they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from Proverbs 16 can you take to resolve conflicts and maintain harmony? </w:t>
      </w:r>
    </w:p>
    <w:p w14:paraId="5B1A9180"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Wisdom Over Wealth</w:t>
      </w:r>
    </w:p>
    <w:p w14:paraId="254CB75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16 proclaims, "How much better to acquire wisdom than gold! To gain understanding is more desirable than silver." True wealth is found in wisdom and understanding, not material possessions. Pursue knowledge of God and His Word, and you will gain treasures that last for eternity.</w:t>
      </w:r>
    </w:p>
    <w:p w14:paraId="0B2338C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prioritize wisdom over wealth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more fulfilling than material riches?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wisdom first in financial matters? </w:t>
      </w:r>
    </w:p>
    <w:p w14:paraId="136A18EC"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09C0C5"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545A108" w14:textId="77777777" w:rsidR="00142D9B" w:rsidRDefault="00142D9B" w:rsidP="00142D9B">
      <w:pPr>
        <w:spacing w:line="247" w:lineRule="auto"/>
        <w:rPr>
          <w:rFonts w:eastAsia="Times New Roman"/>
          <w:b/>
          <w:bCs/>
          <w:kern w:val="0"/>
          <w:sz w:val="21"/>
          <w:szCs w:val="21"/>
        </w:rPr>
      </w:pPr>
    </w:p>
    <w:p w14:paraId="6146543B" w14:textId="3D34FFC9"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Path of the Upright</w:t>
      </w:r>
    </w:p>
    <w:p w14:paraId="621A33C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16:17 advises, "The highway of the upright leads away from evil; he who guards his way protects his life." Walking in righteousness protects us from the snares of sin. Guard your heart and mind by staying rooted in Scripture, and let God's Word be a lamp to your feet and a light to your path (Psalm 119:105).</w:t>
      </w:r>
    </w:p>
    <w:p w14:paraId="224112B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ensure your plans align with God's purpose for an upright path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guidance is crucial for maintaining an upright path?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walk the path of the upright? </w:t>
      </w:r>
    </w:p>
    <w:p w14:paraId="3576C90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Humility and Fear of the Lord</w:t>
      </w:r>
    </w:p>
    <w:p w14:paraId="290AB1E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Finally, verse 19 reminds us, "Better to be lowly in spirit with the humble than to divide the spoil with the proud." Humility and reverence for God bring true honor and life. Embrace a humble spirit, and let the fear of the Lord guide your actions, leading you to a life of blessing and fulfillment.</w:t>
      </w:r>
    </w:p>
    <w:p w14:paraId="1A582378"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humility and fearing the Lord influence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linked to receiving rewards, and how can you apply this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cultivate a deeper fear of the Lord in your personal growth journey?</w:t>
      </w:r>
      <w:r w:rsidRPr="001B37DC">
        <w:br w:type="page"/>
      </w:r>
    </w:p>
    <w:p w14:paraId="425574AE"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17 Teaching Points and Bible Study Questions</w:t>
      </w:r>
    </w:p>
    <w:p w14:paraId="636A18FE" w14:textId="4B3F6FA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Power of Peaceful Living</w:t>
      </w:r>
    </w:p>
    <w:p w14:paraId="784DA3A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17:1 reminds us, "Better a dry morsel in quietness than a house full of feasting with strife." This verse highlights the value of peace over material abundance. In our fast-paced world, it's easy to get caught up in the pursuit of more. However, true contentment comes from a peaceful heart and home. Prioritize harmony in your relationships and watch how it transforms your life.</w:t>
      </w:r>
    </w:p>
    <w:p w14:paraId="558D617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cultivate a peaceful home environment based on Proverbs 17's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17 emphasizes the value of peace over material wealth?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resolve conflicts peacefully as advised in Proverbs 17? </w:t>
      </w:r>
    </w:p>
    <w:p w14:paraId="2BE1EE6C"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Refining Fire of Trials</w:t>
      </w:r>
    </w:p>
    <w:p w14:paraId="1584824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3 states, "A crucible for silver and a furnace for gold, but the LORD is the tester of hearts." Just as precious metals are refined through fire, our character is shaped through life's challenges. Embrace trials as opportunities for growth, trusting that God is refining you for His purposes. Remember, He is the ultimate craftsman, molding you into His masterpiece.</w:t>
      </w:r>
    </w:p>
    <w:p w14:paraId="1787680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trials refine your character according to Proverbs 17, and what practical steps can you take?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17 emphasizes wisdom during trials, and how can you apply this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Proverbs 17 about responding to challenges, and how might this change your actions? </w:t>
      </w:r>
    </w:p>
    <w:p w14:paraId="6C32C4E3"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5AD839"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8FB5605" w14:textId="77777777" w:rsidR="00142D9B" w:rsidRDefault="00142D9B" w:rsidP="00142D9B">
      <w:pPr>
        <w:spacing w:line="247" w:lineRule="auto"/>
        <w:rPr>
          <w:rFonts w:eastAsia="Times New Roman"/>
          <w:b/>
          <w:bCs/>
          <w:kern w:val="0"/>
          <w:sz w:val="21"/>
          <w:szCs w:val="21"/>
        </w:rPr>
      </w:pPr>
    </w:p>
    <w:p w14:paraId="40AE2317" w14:textId="6425CB76"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Wise Speech</w:t>
      </w:r>
    </w:p>
    <w:p w14:paraId="738507B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17:27 teaches, "A man of knowledge restrains his words, and a man of understanding maintains a calm spirit." In a world filled with noise, the ability to listen and speak wisely is a rare and valuable trait. Practice restraint in your speech, and let your words be seasoned with grace and wisdom. This not only reflects your understanding but also builds others up.</w:t>
      </w:r>
    </w:p>
    <w:p w14:paraId="5184DF1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wise speech to improve your relationships at work or home?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wise speech is more valuable than material wealth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consistently reflect wisdom and understanding? </w:t>
      </w:r>
    </w:p>
    <w:p w14:paraId="716ECAB8"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a Cheerful Heart</w:t>
      </w:r>
    </w:p>
    <w:p w14:paraId="4263E77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"A joyful heart is good medicine, but a broken spirit dries up the bones," says Proverbs 17:22. Joy is a powerful antidote to life's challenges. Cultivate a heart of gratitude and joy, and you'll find that it not only uplifts your spirit but also positively impacts those around you. Let your joy be contagious, spreading hope and encouragement wherever you go.</w:t>
      </w:r>
    </w:p>
    <w:p w14:paraId="0DB4569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cultivating a cheerful heart impact your daily interactions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cheerful heart is important for personal well-being and mental health?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a joyful heart amidst life's challenges? </w:t>
      </w:r>
    </w:p>
    <w:p w14:paraId="46A47C1B"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745BF2"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824766D" w14:textId="77777777" w:rsidR="00142D9B" w:rsidRDefault="00142D9B" w:rsidP="00142D9B">
      <w:pPr>
        <w:spacing w:line="247" w:lineRule="auto"/>
        <w:rPr>
          <w:rFonts w:eastAsia="Times New Roman"/>
          <w:b/>
          <w:bCs/>
          <w:kern w:val="0"/>
          <w:sz w:val="21"/>
          <w:szCs w:val="21"/>
        </w:rPr>
      </w:pPr>
    </w:p>
    <w:p w14:paraId="5A6AB0D3" w14:textId="3CF82EB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Importance of Integrity</w:t>
      </w:r>
    </w:p>
    <w:p w14:paraId="4A0E83E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23 warns, "A wicked man takes a covert bribe to subvert the course of justice." Integrity is foundational to a life that honors God. Stand firm in your convictions, even when it's difficult. Your integrity will shine as a beacon of truth in a world that often compromises for convenience. Remember, God sees and rewards those who walk in righteousness.</w:t>
      </w:r>
    </w:p>
    <w:p w14:paraId="568BEB3F" w14:textId="77777777" w:rsidR="00142D9B" w:rsidRDefault="00142D9B" w:rsidP="00142D9B">
      <w:pPr>
        <w:spacing w:line="247" w:lineRule="auto"/>
      </w:pPr>
      <w:r w:rsidRPr="00F6333B">
        <w:rPr>
          <w:rFonts w:eastAsia="Times New Roman"/>
          <w:kern w:val="0"/>
          <w:sz w:val="21"/>
          <w:szCs w:val="21"/>
        </w:rPr>
        <w:t>1. How can you demonstrate integrity in everyday decisions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would you do if faced with a situation that challenges your integrity?</w:t>
      </w:r>
    </w:p>
    <w:p w14:paraId="32F701CA" w14:textId="7DE85EDB"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Forgiveness</w:t>
      </w:r>
    </w:p>
    <w:p w14:paraId="490C604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17:9 advises, "Whoever conceals an offense promotes love, but he who brings it up separates friends." Forgiveness is a powerful tool for maintaining healthy relationships. Choose to let go of offenses and extend grace to others. By doing so, you promote love and unity, reflecting the forgiveness that Christ has extended to you.</w:t>
      </w:r>
    </w:p>
    <w:p w14:paraId="7AD6389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forgiveness in daily life reflect the wisdom found in Proverbs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essential for maintaining peace in relationships, as suggested in Proverbs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forgive others, inspired by the teachings in Proverbs 17? </w:t>
      </w:r>
    </w:p>
    <w:p w14:paraId="5932F83D"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3C8B46"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2A92507F" w14:textId="77777777" w:rsidR="00142D9B" w:rsidRDefault="00142D9B" w:rsidP="00142D9B">
      <w:pPr>
        <w:spacing w:line="247" w:lineRule="auto"/>
        <w:rPr>
          <w:rFonts w:eastAsia="Times New Roman"/>
          <w:b/>
          <w:bCs/>
          <w:kern w:val="0"/>
          <w:sz w:val="21"/>
          <w:szCs w:val="21"/>
        </w:rPr>
      </w:pPr>
    </w:p>
    <w:p w14:paraId="0746E16A" w14:textId="75B7E327"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Wisdom of Discernment</w:t>
      </w:r>
    </w:p>
    <w:p w14:paraId="4542551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10 states, "A rebuke affects a man of discernment more than a hundred lashes to a fool." Discernment allows us to receive correction and grow from it. Be open to constructive criticism and seek wisdom in all situations. This attitude not only fosters personal growth but also demonstrates humility and a willingness to learn.</w:t>
      </w:r>
    </w:p>
    <w:p w14:paraId="1CC6DB9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discernment in daily decision-making to improve relationships and outcomes?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in distinguishing between genuine and misleading advice?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develop discernment in challenging situations? </w:t>
      </w:r>
    </w:p>
    <w:p w14:paraId="13E355AD"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of Self-Control</w:t>
      </w:r>
    </w:p>
    <w:p w14:paraId="135A803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 xml:space="preserve">Proverbs 17:14 warns, "Starting a quarrel is like breaching a dam;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drop the matter before a dispute breaks out." Self-control is a powerful defense against unnecessary conflict. Practice patience and restraint, choosing to de-escalate rather than engage in arguments. This not only preserves peace but also reflects the self-control that is a fruit of the Spirit.</w:t>
      </w:r>
    </w:p>
    <w:p w14:paraId="11F500C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self-control in speech improve your relationships according to Proverbs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self-control is portrayed as strength in Proverbs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enhance self-control in challenging situations? </w:t>
      </w:r>
    </w:p>
    <w:p w14:paraId="5054F590"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1B9333"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BF8C0A6" w14:textId="77777777" w:rsidR="00142D9B" w:rsidRDefault="00142D9B" w:rsidP="00142D9B">
      <w:pPr>
        <w:spacing w:line="247" w:lineRule="auto"/>
        <w:rPr>
          <w:rFonts w:eastAsia="Times New Roman"/>
          <w:b/>
          <w:bCs/>
          <w:kern w:val="0"/>
          <w:sz w:val="21"/>
          <w:szCs w:val="21"/>
        </w:rPr>
      </w:pPr>
    </w:p>
    <w:p w14:paraId="7F2B29AE" w14:textId="15EACE4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Gift of Friendship</w:t>
      </w:r>
    </w:p>
    <w:p w14:paraId="35EAE72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"A friend loves at all times, and a brother is born for adversity," says Proverbs 17:17. True friendship is a gift from God, providing support and encouragement through life's ups and downs. Invest in meaningful relationships, and be the kind of friend who loves unconditionally. Your friendships will be a source of strength and joy, reflecting the love of Christ.</w:t>
      </w:r>
    </w:p>
    <w:p w14:paraId="0FB3AA0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nurture forgiveness to strengthen friendships as suggested in Proverbs 17:9?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peace is crucial in friendships according to Proverbs 17:14?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 a friend who offers wise counsel, reflecting Proverbs 17:17? </w:t>
      </w:r>
    </w:p>
    <w:p w14:paraId="7A8D971E"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Righteous Living</w:t>
      </w:r>
    </w:p>
    <w:p w14:paraId="24EB40E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13 reminds us, "If anyone returns evil for good, evil will never leave his house." Living righteously brings blessings and protection. Choose to do good, even when others do not. Your actions will not only honor God but also bring peace and stability to your life. Trust that God sees your efforts and will reward your faithfulness in His perfect timing.</w:t>
      </w:r>
    </w:p>
    <w:p w14:paraId="702694A5"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righteousness in daily life lead to personal and communal peace and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living is often associated with long-term rewards rather than immediate gratification?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the principles of righteousness in Proverbs 17?</w:t>
      </w:r>
      <w:r w:rsidRPr="001B37DC">
        <w:br w:type="page"/>
      </w:r>
    </w:p>
    <w:p w14:paraId="132161E6"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18 Teaching Points and Bible Study Questions</w:t>
      </w:r>
    </w:p>
    <w:p w14:paraId="02B57406" w14:textId="4103A35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Power of Words</w:t>
      </w:r>
    </w:p>
    <w:p w14:paraId="0630B7E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18:21 reminds us, "Death and life are in the power of the tongue, and those who love it will eat its fruit." Our words have the power to build up or tear down. As we navigate our daily interactions, let's choose words that bring life and encouragement to those around us. A kind word can uplift a weary soul, while a harsh one can wound deeply. Let’s be intentional about speaking life into every situation.</w:t>
      </w:r>
    </w:p>
    <w:p w14:paraId="160B51A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use your words to build others up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have the power to influence relationships positively or negatively?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reflect wisdom and understanding? </w:t>
      </w:r>
    </w:p>
    <w:p w14:paraId="4B48BB31"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Listening</w:t>
      </w:r>
    </w:p>
    <w:p w14:paraId="40422C9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 Proverbs 18:13, we read, "He who answers before he hears—this is folly and disgrace to him." Listening is an art that requires patience and humility. Before jumping to conclusions or offering advice, take the time to truly hear what others are saying. This not only shows respect but also helps us respond with wisdom and understanding.</w:t>
      </w:r>
    </w:p>
    <w:p w14:paraId="45B580A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actively listening improve your relationships and decision-making according to Proverbs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18 emphasizes listening before speaking in resolving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become a better listener in daily conversations? </w:t>
      </w:r>
    </w:p>
    <w:p w14:paraId="38A224A9"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4AEF0F"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009C1DB9" w14:textId="77777777" w:rsidR="00142D9B" w:rsidRDefault="00142D9B" w:rsidP="00142D9B">
      <w:pPr>
        <w:spacing w:line="247" w:lineRule="auto"/>
        <w:rPr>
          <w:rFonts w:eastAsia="Times New Roman"/>
          <w:b/>
          <w:bCs/>
          <w:kern w:val="0"/>
          <w:sz w:val="21"/>
          <w:szCs w:val="21"/>
        </w:rPr>
      </w:pPr>
    </w:p>
    <w:p w14:paraId="5F15AB22" w14:textId="17C1CB2C"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Importance of Seeking Knowledge</w:t>
      </w:r>
    </w:p>
    <w:p w14:paraId="5D532C1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18:15 states, "The heart of the discerning acquires knowledge, and the ear of the wise seeks it out." A wise person is always eager to learn and grow. Whether through reading Scripture, engaging in meaningful conversations, or exploring new ideas, let’s cultivate a heart that seeks knowledge and understanding, always aligning our learning with the truth of God’s Word.</w:t>
      </w:r>
    </w:p>
    <w:p w14:paraId="5ACF480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seeking knowledge from Proverbs 18 improve your decision-making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prioritizing understanding is emphasized in Proverbs 18,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knowledge and wisdom as advised in Proverbs 18? </w:t>
      </w:r>
    </w:p>
    <w:p w14:paraId="5D0BB818"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of a Good Friend</w:t>
      </w:r>
    </w:p>
    <w:p w14:paraId="25A2525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"A man of many companions may come to ruin, but there is a friend who sticks closer than a brother," says Proverbs 18:24. True friendship is a gift from God, providing support, encouragement, and accountability. Invest in relationships that are rooted in love and truth, and be the kind of friend who reflects the love of Christ.</w:t>
      </w:r>
    </w:p>
    <w:p w14:paraId="5F3E142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nurture the qualities of a strong friendship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good friend is described as stronger than a sibling in Proverbs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 a reliable and supportive friend to others? </w:t>
      </w:r>
    </w:p>
    <w:p w14:paraId="54CC2F6C"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DFB0E6"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C1ADCF3" w14:textId="77777777" w:rsidR="00142D9B" w:rsidRDefault="00142D9B" w:rsidP="00142D9B">
      <w:pPr>
        <w:spacing w:line="247" w:lineRule="auto"/>
        <w:rPr>
          <w:rFonts w:eastAsia="Times New Roman"/>
          <w:b/>
          <w:bCs/>
          <w:kern w:val="0"/>
          <w:sz w:val="21"/>
          <w:szCs w:val="21"/>
        </w:rPr>
      </w:pPr>
    </w:p>
    <w:p w14:paraId="6B98AEC7" w14:textId="6292282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Dangers of Pride</w:t>
      </w:r>
    </w:p>
    <w:p w14:paraId="5B75FD7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18:12 warns, "Before his downfall a man’s heart is proud, but humility comes before honor." Pride can lead to our downfall, blinding us to our own faults and separating us from others. Embrace humility, recognizing that all we have is a gift from God, and seek to serve others with a humble heart.</w:t>
      </w:r>
    </w:p>
    <w:p w14:paraId="4FD0980A" w14:textId="77777777" w:rsidR="00142D9B" w:rsidRDefault="00142D9B" w:rsidP="00142D9B">
      <w:pPr>
        <w:spacing w:line="247" w:lineRule="auto"/>
      </w:pPr>
      <w:r w:rsidRPr="00F6333B">
        <w:rPr>
          <w:rFonts w:eastAsia="Times New Roman"/>
          <w:kern w:val="0"/>
          <w:sz w:val="21"/>
          <w:szCs w:val="21"/>
        </w:rPr>
        <w:t>1. How can recognizing pride in yourself improve your relationships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conflict and misunderstanding?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cultivate humility in daily interactions?</w:t>
      </w:r>
    </w:p>
    <w:p w14:paraId="49192DA9" w14:textId="0F6FD1CE"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a Good Spouse</w:t>
      </w:r>
    </w:p>
    <w:p w14:paraId="65F9904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"He who finds a wife finds a good thing and obtains favor from the LORD," declares Proverbs 18:22. A loving and supportive spouse is a blessing that enriches our lives. Cherish and nurture your marriage, seeing it as a reflection of Christ’s love for the church, and strive to honor God in your relationship.</w:t>
      </w:r>
    </w:p>
    <w:p w14:paraId="3220AC2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nurture the qualities of a good spouse in your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good spouse is described as a blessing in Proverbs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become a blessing to your spouse? </w:t>
      </w:r>
    </w:p>
    <w:p w14:paraId="21FB129B"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1B0EC7"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BF02A07" w14:textId="77777777" w:rsidR="00142D9B" w:rsidRDefault="00142D9B" w:rsidP="00142D9B">
      <w:pPr>
        <w:spacing w:line="247" w:lineRule="auto"/>
        <w:rPr>
          <w:rFonts w:eastAsia="Times New Roman"/>
          <w:b/>
          <w:bCs/>
          <w:kern w:val="0"/>
          <w:sz w:val="21"/>
          <w:szCs w:val="21"/>
        </w:rPr>
      </w:pPr>
    </w:p>
    <w:p w14:paraId="2A78AB55" w14:textId="0B12D132"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Folly of Quarreling</w:t>
      </w:r>
    </w:p>
    <w:p w14:paraId="7251B5F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18:6-7 tells us, "A fool’s lips bring strife, and his mouth invites a beating. A fool’s mouth is his ruin, and his lips are a snare to his soul." Quarreling leads to unnecessary conflict and division. Instead, pursue peace and understanding, seeking to resolve disagreements with grace and wisdom.</w:t>
      </w:r>
    </w:p>
    <w:p w14:paraId="43BDC52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avoid engaging in unnecessary quarrels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quarreling is often seen as foolish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peace instead of conflict? </w:t>
      </w:r>
    </w:p>
    <w:p w14:paraId="6240501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Justice</w:t>
      </w:r>
    </w:p>
    <w:p w14:paraId="584D58A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first to state his case seems right until another comes and cross-examines him," says Proverbs 18:17. Justice requires us to seek the full truth, not just the first impression. Be fair and just in your dealings, ensuring that you consider all sides of a situation before making a judgment.</w:t>
      </w:r>
    </w:p>
    <w:p w14:paraId="2A4FA1E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based on Proverbs 18's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18 emphasizes fairness in resolving disputes,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decisions reflect justice as highlighted in Proverbs 18? </w:t>
      </w:r>
    </w:p>
    <w:p w14:paraId="66268F2B"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40E254"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0F451C6D" w14:textId="77777777" w:rsidR="00142D9B" w:rsidRDefault="00142D9B" w:rsidP="00142D9B">
      <w:pPr>
        <w:spacing w:line="247" w:lineRule="auto"/>
        <w:rPr>
          <w:rFonts w:eastAsia="Times New Roman"/>
          <w:b/>
          <w:bCs/>
          <w:kern w:val="0"/>
          <w:sz w:val="21"/>
          <w:szCs w:val="21"/>
        </w:rPr>
      </w:pPr>
    </w:p>
    <w:p w14:paraId="4C036945" w14:textId="0A378710"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Security of a Strong Tower</w:t>
      </w:r>
    </w:p>
    <w:p w14:paraId="39EA5F0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18:10 proclaims, "The name of the LORD is a strong tower; the righteous run to it and are safe." In times of trouble, we can find refuge and strength in the Lord. Trust in His protection and provision, knowing that He is our ultimate source of security and peace.</w:t>
      </w:r>
    </w:p>
    <w:p w14:paraId="6F4D272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make God your strong tower in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provides more security than material wealth or status?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 as your refuge? </w:t>
      </w:r>
    </w:p>
    <w:p w14:paraId="7DE4BEB0"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Hard Work</w:t>
      </w:r>
    </w:p>
    <w:p w14:paraId="4B7461F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18:9 warns, "Whoever is slothful in his work is a brother to him who destroys." Diligence and hard work are rewarded with success and fulfillment. Approach your tasks with dedication and integrity, doing everything as unto the Lord, and you will reap the benefits of your labor.</w:t>
      </w:r>
    </w:p>
    <w:p w14:paraId="4ADE4C11"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Proverbs 18 inspire you to approach your daily tasks with diligence and dedication?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hard work is emphasized as rewarding in Proverbs 18,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efforts align with the wisdom of Proverbs 18?</w:t>
      </w:r>
      <w:r w:rsidRPr="001B37DC">
        <w:br w:type="page"/>
      </w:r>
    </w:p>
    <w:p w14:paraId="4D190922"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19 Teaching Points and Bible Study Questions</w:t>
      </w:r>
    </w:p>
    <w:p w14:paraId="548038D7" w14:textId="69602A22"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Integrity</w:t>
      </w:r>
    </w:p>
    <w:p w14:paraId="561161A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19:1 reminds us, "Better a poor man who walks with integrity than a fool whose lips are perverse." Integrity is a treasure that surpasses material wealth. Living a life of honesty and moral uprightness not only honors God but also builds trust and respect among others. In a world where shortcuts and deceit are often tempting, choosing integrity is a powerful testimony of faith.</w:t>
      </w:r>
    </w:p>
    <w:p w14:paraId="73DB28F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demonstrate integrity in everyday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more valuable than wealth or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maintain integrity when faced with difficult choices? </w:t>
      </w:r>
    </w:p>
    <w:p w14:paraId="39BE7C05"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Knowledge</w:t>
      </w:r>
    </w:p>
    <w:p w14:paraId="5BA896F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2 states, "Even zeal is no good without knowledge, and he who hurries his footsteps misses the mark." Passion is essential, but without knowledge, it can lead us astray. As believers, we are called to seek wisdom and understanding, grounding our enthusiasm in the truth of Scripture. This ensures that our actions align with God's will and purpose.</w:t>
      </w:r>
    </w:p>
    <w:p w14:paraId="6DB4890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19 to prioritize gaining knowledge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knowledge is emphasized as crucial for making wise decisions in Proverbs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knowledge and understanding as advised in Proverbs 19? </w:t>
      </w:r>
    </w:p>
    <w:p w14:paraId="2D91DBC2"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5F7457"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2661108D" w14:textId="77777777" w:rsidR="00142D9B" w:rsidRDefault="00142D9B" w:rsidP="00142D9B">
      <w:pPr>
        <w:spacing w:line="247" w:lineRule="auto"/>
        <w:rPr>
          <w:rFonts w:eastAsia="Times New Roman"/>
          <w:b/>
          <w:bCs/>
          <w:kern w:val="0"/>
          <w:sz w:val="21"/>
          <w:szCs w:val="21"/>
        </w:rPr>
      </w:pPr>
    </w:p>
    <w:p w14:paraId="41FA9336" w14:textId="2DFEE341"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Consequences of Laziness</w:t>
      </w:r>
    </w:p>
    <w:p w14:paraId="44EE503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19:15 warns, "Laziness brings on deep sleep, and an idle soul will suffer hunger." Diligence is a virtue that the Bible consistently upholds. Laziness not only affects our physical well-being but also our spiritual growth. By embracing hard work and discipline, we reflect the industrious nature of our Creator and fulfill our God-given potential.</w:t>
      </w:r>
    </w:p>
    <w:p w14:paraId="0588206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overcome laziness in your daily responsibilities to achieve your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laziness leads to unfulfilled potential and missed opportunities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diligence and avoid the pitfalls of laziness? </w:t>
      </w:r>
    </w:p>
    <w:p w14:paraId="524FE1C3"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Kindness</w:t>
      </w:r>
    </w:p>
    <w:p w14:paraId="5D94E79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17 offers a beautiful promise: "Kindness to the poor is a loan to the LORD, and He will repay the lender." Acts of kindness are not just good deeds; they are investments in God's kingdom. When we show compassion to those in need, we are serving Christ Himself, and He promises to reward our generosity.</w:t>
      </w:r>
    </w:p>
    <w:p w14:paraId="34850EA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kindness into daily interactions to positively impact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kindness is emphasized as a powerful trait in Proverbs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show kindness in challenging situations? </w:t>
      </w:r>
    </w:p>
    <w:p w14:paraId="3BF41EE4"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7C359B"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2E1061A" w14:textId="77777777" w:rsidR="00142D9B" w:rsidRDefault="00142D9B" w:rsidP="00142D9B">
      <w:pPr>
        <w:spacing w:line="247" w:lineRule="auto"/>
        <w:rPr>
          <w:rFonts w:eastAsia="Times New Roman"/>
          <w:b/>
          <w:bCs/>
          <w:kern w:val="0"/>
          <w:sz w:val="21"/>
          <w:szCs w:val="21"/>
        </w:rPr>
      </w:pPr>
    </w:p>
    <w:p w14:paraId="6F8F059C" w14:textId="4C2141AA"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Wisdom of Listening</w:t>
      </w:r>
    </w:p>
    <w:p w14:paraId="5CD72AA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19:20 advises, "Listen to counsel and accept discipline, that you may be wise the rest of your days." Listening is a skill that fosters growth and wisdom. By being open to advice and correction, we allow ourselves to learn and mature. This humility is a hallmark of a wise and discerning heart.</w:t>
      </w:r>
    </w:p>
    <w:p w14:paraId="50B7BD95" w14:textId="77777777" w:rsidR="00142D9B" w:rsidRDefault="00142D9B" w:rsidP="00142D9B">
      <w:pPr>
        <w:spacing w:line="247" w:lineRule="auto"/>
      </w:pPr>
      <w:r w:rsidRPr="00F6333B">
        <w:rPr>
          <w:rFonts w:eastAsia="Times New Roman"/>
          <w:kern w:val="0"/>
          <w:sz w:val="21"/>
          <w:szCs w:val="21"/>
        </w:rPr>
        <w:t>1. How can actively listening to others improve your decision-making according to Proverbs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19 emphasizes listening over speaking in gaining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become a better listener in your daily life?</w:t>
      </w:r>
    </w:p>
    <w:p w14:paraId="5658401D" w14:textId="3D3260C8"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a Prudent Wife</w:t>
      </w:r>
    </w:p>
    <w:p w14:paraId="12A08B6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14 highlights, "Houses and wealth are inherited from fathers, but a prudent wife is from the LORD." A prudent spouse is a divine blessing, bringing wisdom and stability to a household. This verse underscores the importance of seeking God's guidance in choosing a life partner who shares your values and faith.</w:t>
      </w:r>
    </w:p>
    <w:p w14:paraId="3410B35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a prudent wife contribute to the overall harmony and success of a household?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emphasizes the value of a prudent wife in family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and appreciate a prudent spouse? </w:t>
      </w:r>
    </w:p>
    <w:p w14:paraId="3D4DAD68"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7AA3FE"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6C4BD81" w14:textId="77777777" w:rsidR="00142D9B" w:rsidRDefault="00142D9B" w:rsidP="00142D9B">
      <w:pPr>
        <w:spacing w:line="247" w:lineRule="auto"/>
        <w:rPr>
          <w:rFonts w:eastAsia="Times New Roman"/>
          <w:b/>
          <w:bCs/>
          <w:kern w:val="0"/>
          <w:sz w:val="21"/>
          <w:szCs w:val="21"/>
        </w:rPr>
      </w:pPr>
    </w:p>
    <w:p w14:paraId="7FBD61BA" w14:textId="6AF226B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Dangers of Anger</w:t>
      </w:r>
    </w:p>
    <w:p w14:paraId="1F5B1B3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19:19 cautions, "A man of great anger must pay the penalty; if you rescue him, you will have to do so again." Anger can be destructive, leading to repeated consequences if not addressed. By seeking God's help to manage our emotions, we can break the cycle of anger and cultivate peace in our relationships.</w:t>
      </w:r>
    </w:p>
    <w:p w14:paraId="052F4C7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manage anger to avoid making impulsive decisions as warned in Proverbs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19 emphasizes patience over anger in resolving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anger from damaging relationships, as advised in Proverbs 19? </w:t>
      </w:r>
    </w:p>
    <w:p w14:paraId="02956260"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Obedience</w:t>
      </w:r>
    </w:p>
    <w:p w14:paraId="37EBBAF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16 declares, "He who keeps a commandment preserves his soul, but he who is careless in his ways will die." Obedience to God's commandments is a safeguard for our souls. It leads to life and blessing, while carelessness in our spiritual walk can have dire consequences. By aligning our lives with God's Word, we find true fulfillment.</w:t>
      </w:r>
    </w:p>
    <w:p w14:paraId="69716C0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obedience to wisdom in Proverbs 19 lead to practical rewards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beneficial in Proverbs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the teachings in Proverbs 19? </w:t>
      </w:r>
    </w:p>
    <w:p w14:paraId="350BE83F"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CDD30A"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5182C3EC" w14:textId="77777777" w:rsidR="00142D9B" w:rsidRDefault="00142D9B" w:rsidP="00142D9B">
      <w:pPr>
        <w:spacing w:line="247" w:lineRule="auto"/>
        <w:rPr>
          <w:rFonts w:eastAsia="Times New Roman"/>
          <w:b/>
          <w:bCs/>
          <w:kern w:val="0"/>
          <w:sz w:val="21"/>
          <w:szCs w:val="21"/>
        </w:rPr>
      </w:pPr>
    </w:p>
    <w:p w14:paraId="3F494904" w14:textId="3E25F70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Joy of Generosity</w:t>
      </w:r>
    </w:p>
    <w:p w14:paraId="7982F27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19:22 tells us, "The desire of a man is loving devotion; better to be poor than a liar." Generosity stems from a heart of love and devotion. It is better to live simply and truthfully than to gain wealth through deceit. True joy comes from giving and serving others, reflecting the selfless love of Christ.</w:t>
      </w:r>
    </w:p>
    <w:p w14:paraId="2F9BF10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generosity bring joy to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as a source of joy in Proverbs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generous spirit in your community? </w:t>
      </w:r>
    </w:p>
    <w:p w14:paraId="0C799B4B"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30473D4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Finally, verse 21 reassures us, "Many plans are in a man’s heart, but the purpose of the LORD will prevail." Despite our best-laid plans, it is God's purpose that ultimately prevails. This truth offers comfort and assurance, reminding us to trust in His sovereignty and perfect timing. By surrendering our plans to Him, we find peace and direction.</w:t>
      </w:r>
    </w:p>
    <w:p w14:paraId="38059226"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trust God's sovereignty when your plans don't succeed as expected?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decisions with God's sovereign will?</w:t>
      </w:r>
      <w:r w:rsidRPr="001B37DC">
        <w:br w:type="page"/>
      </w:r>
    </w:p>
    <w:p w14:paraId="48C483BC"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20 Teaching Points and Bible Study Questions</w:t>
      </w:r>
    </w:p>
    <w:p w14:paraId="35FEAB86" w14:textId="20A322A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Integrity</w:t>
      </w:r>
    </w:p>
    <w:p w14:paraId="0607008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Integrity is a cornerstone of a righteous life. Proverbs 20:7 states, "The righteous man walks with integrity; blessed are his children after him." Living with integrity not only honors God but also sets a positive example for future generations. When we align our actions with our beliefs, we create a legacy of trust and respect that can inspire others to follow in our footsteps.</w:t>
      </w:r>
    </w:p>
    <w:p w14:paraId="55AD2F5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demonstrate integrity in everyday decisions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if faced with a situation that tests your integrity? </w:t>
      </w:r>
    </w:p>
    <w:p w14:paraId="6FFECC3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Wisdom</w:t>
      </w:r>
    </w:p>
    <w:p w14:paraId="1CED341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Wisdom is more precious than gold, and Proverbs 20:15 reminds us, "There is gold and abundance of rubies, but lips of knowledge are a rare treasure." Seeking wisdom through prayer and Scripture equips us to make sound decisions and navigate life's challenges. By prioritizing wisdom, we can discern God's will and live a life that reflects His glory.</w:t>
      </w:r>
    </w:p>
    <w:p w14:paraId="52F5508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wisdom from Proverbs 20 to make better decisions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crucial for maintaining integrity and honesty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wisdom in challenging situations? </w:t>
      </w:r>
    </w:p>
    <w:p w14:paraId="08015FFE"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91D09A"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7AF0DFE" w14:textId="77777777" w:rsidR="00142D9B" w:rsidRDefault="00142D9B" w:rsidP="00142D9B">
      <w:pPr>
        <w:spacing w:line="247" w:lineRule="auto"/>
        <w:rPr>
          <w:rFonts w:eastAsia="Times New Roman"/>
          <w:b/>
          <w:bCs/>
          <w:kern w:val="0"/>
          <w:sz w:val="21"/>
          <w:szCs w:val="21"/>
        </w:rPr>
      </w:pPr>
    </w:p>
    <w:p w14:paraId="281ECE31" w14:textId="58FC7205"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Power of Patience</w:t>
      </w:r>
    </w:p>
    <w:p w14:paraId="40D8F96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Patience is a virtue that can transform our relationships and our lives. Proverbs 20:22 advises, "Do not say, 'I will avenge this evil!' Wait on the LORD, and He will deliver you." Trusting in God's timing and justice allows us to let go of grudges and embrace peace. Patience helps us to respond with grace and love, even in difficult situations.</w:t>
      </w:r>
    </w:p>
    <w:p w14:paraId="5EE4C8D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patience in conflicts lead to better outcomes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essential for personal growth and understanding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patience when faced with frustrating situations? </w:t>
      </w:r>
    </w:p>
    <w:p w14:paraId="09F9096B"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Laziness</w:t>
      </w:r>
    </w:p>
    <w:p w14:paraId="31EAFB4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Laziness can hinder our spiritual growth and productivity. Proverbs 20:4 warns, "The sluggard does not plow in season; at harvest time he looks, but nothing is there." Diligence in our work and spiritual disciplines ensures that we are prepared for the opportunities and challenges that come our way. By staying active and engaged, we honor God with our efforts.</w:t>
      </w:r>
    </w:p>
    <w:p w14:paraId="1EB6AF7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overcome laziness in your daily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laziness leads to missed opportunities and unfulfilled potential?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diligence and discipline in your life? </w:t>
      </w:r>
    </w:p>
    <w:p w14:paraId="683E88B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62FBC6"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E5A78F8" w14:textId="77777777" w:rsidR="00142D9B" w:rsidRDefault="00142D9B" w:rsidP="00142D9B">
      <w:pPr>
        <w:spacing w:line="247" w:lineRule="auto"/>
        <w:rPr>
          <w:rFonts w:eastAsia="Times New Roman"/>
          <w:b/>
          <w:bCs/>
          <w:kern w:val="0"/>
          <w:sz w:val="21"/>
          <w:szCs w:val="21"/>
        </w:rPr>
      </w:pPr>
    </w:p>
    <w:p w14:paraId="6176CF9B" w14:textId="0C61C8A1"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Blessing of Honesty</w:t>
      </w:r>
    </w:p>
    <w:p w14:paraId="260769E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Honesty is a reflection of God's truth in our lives. Proverbs 20:17 tells us, "Food gained by fraud is sweet to a man, but later his mouth is full of gravel." Deceit may offer temporary satisfaction, but it ultimately leads to emptiness and regret. Embracing honesty in all our dealings builds trust and strengthens our witness to others.</w:t>
      </w:r>
    </w:p>
    <w:p w14:paraId="69523D97" w14:textId="77777777" w:rsidR="00142D9B" w:rsidRDefault="00142D9B" w:rsidP="00142D9B">
      <w:pPr>
        <w:spacing w:line="247" w:lineRule="auto"/>
      </w:pPr>
      <w:r w:rsidRPr="00F6333B">
        <w:rPr>
          <w:rFonts w:eastAsia="Times New Roman"/>
          <w:kern w:val="0"/>
          <w:sz w:val="21"/>
          <w:szCs w:val="21"/>
        </w:rPr>
        <w:t>1. How can practicing honesty in daily life lead to personal and relational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honesty is emphasized as a virtue in Proverbs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honesty in challenging situations?</w:t>
      </w:r>
    </w:p>
    <w:p w14:paraId="440C64FA" w14:textId="5B731750"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Counsel</w:t>
      </w:r>
    </w:p>
    <w:p w14:paraId="2A8AAD6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Seeking wise counsel is essential for making informed decisions. Proverbs 20:18 advises, "Set plans by consultation, and wage war under sound guidance." Surrounding ourselves with godly advisors helps us to see different perspectives and avoid pitfalls. By valuing the input of others, we can make choices that align with God's purpose for our lives.</w:t>
      </w:r>
    </w:p>
    <w:p w14:paraId="252C09F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seeking counsel from others improve your decision-making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wise counsel is essential for personal and professional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receive trustworthy and effective advice? </w:t>
      </w:r>
    </w:p>
    <w:p w14:paraId="2776CD3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E63ADB"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F0DAFE6" w14:textId="77777777" w:rsidR="00142D9B" w:rsidRDefault="00142D9B" w:rsidP="00142D9B">
      <w:pPr>
        <w:spacing w:line="247" w:lineRule="auto"/>
        <w:rPr>
          <w:rFonts w:eastAsia="Times New Roman"/>
          <w:b/>
          <w:bCs/>
          <w:kern w:val="0"/>
          <w:sz w:val="21"/>
          <w:szCs w:val="21"/>
        </w:rPr>
      </w:pPr>
    </w:p>
    <w:p w14:paraId="2585FFC6" w14:textId="6B6C9143"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Impact of Words</w:t>
      </w:r>
    </w:p>
    <w:p w14:paraId="20B222A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Our words have the power to build up or tear down. Proverbs 20:19 cautions, "He who reveals secrets is a constant gossip; avoid the one who babbles with his lips." Being mindful of our speech and choosing words that encourage and uplift others reflects the love of Christ. By speaking truth in love, we can foster unity and understanding.</w:t>
      </w:r>
    </w:p>
    <w:p w14:paraId="6CE729D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ensure your words build others up rather than tear them down?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thoughtful speech is emphasized in Proverbs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pause and reflect before speaking in heated situations? </w:t>
      </w:r>
    </w:p>
    <w:p w14:paraId="7B3D1583"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Justice</w:t>
      </w:r>
    </w:p>
    <w:p w14:paraId="716F3EE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Justice is a reflection of God's character and His desire for righteousness. Proverbs 20:23 states, "Unequal weights are detestable to the LORD, and dishonest scales are no good." Upholding justice in our actions and decisions demonstrates our commitment to fairness and integrity. By advocating for what is right, we honor God and serve others.</w:t>
      </w:r>
    </w:p>
    <w:p w14:paraId="53CCBE3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justice in everyday decisions at work or home?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crucial for maintaining community trust and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to promote fairness in situations of conflict or disagreement? </w:t>
      </w:r>
    </w:p>
    <w:p w14:paraId="2FC4F709"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7694BE"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56A397F8" w14:textId="77777777" w:rsidR="00142D9B" w:rsidRDefault="00142D9B" w:rsidP="00142D9B">
      <w:pPr>
        <w:spacing w:line="247" w:lineRule="auto"/>
        <w:rPr>
          <w:rFonts w:eastAsia="Times New Roman"/>
          <w:b/>
          <w:bCs/>
          <w:kern w:val="0"/>
          <w:sz w:val="21"/>
          <w:szCs w:val="21"/>
        </w:rPr>
      </w:pPr>
    </w:p>
    <w:p w14:paraId="70AA3AE4" w14:textId="0935239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Necessity of Self-Control</w:t>
      </w:r>
    </w:p>
    <w:p w14:paraId="4DA220C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Self-control is vital for living a disciplined and godly life. Proverbs 20:1 warns, "Wine is a mocker, strong drink is raging, and whoever is led astray by them is not wise." Exercising self-control in all areas of life helps us to avoid temptation and remain focused on our spiritual goals. By relying on the Holy Spirit, we can overcome our weaknesses and grow in holiness.</w:t>
      </w:r>
    </w:p>
    <w:p w14:paraId="5FD07E7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self-control in daily decisions impact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self-control is essential for maintaining healthy relationships and avoiding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strategies can you implement to strengthen self-control in challenging situations? </w:t>
      </w:r>
    </w:p>
    <w:p w14:paraId="5C912F1D"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Faithfulness</w:t>
      </w:r>
    </w:p>
    <w:p w14:paraId="48C9641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Faithfulness is a testament to our commitment to God and His promises. Proverbs 20:6 observes, "Many a man proclaims his loving devotion, but who can find a trustworthy man?" Being faithful in our relationships, responsibilities, and spiritual walk reflects the steadfast love of Christ. By remaining faithful, we demonstrate our trust in God's faithfulness to us.</w:t>
      </w:r>
    </w:p>
    <w:p w14:paraId="7111D085"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demonstrate faithfulness in your daily responsibilities according to Proverbs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rewarded, as suggested in Proverbs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faithfulness in your relationships?</w:t>
      </w:r>
      <w:r w:rsidRPr="001B37DC">
        <w:br w:type="page"/>
      </w:r>
    </w:p>
    <w:p w14:paraId="53797C6B"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21 Teaching Points and Bible Study Questions</w:t>
      </w:r>
    </w:p>
    <w:p w14:paraId="76A709AE" w14:textId="5D09FACE"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Power of Righteousness</w:t>
      </w:r>
    </w:p>
    <w:p w14:paraId="012B5F3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21:3 reminds us, "To do righteousness and justice is more desirable to the LORD than sacrifice." This verse highlights the importance of living a life that reflects God's character. It's not about the rituals or the outward appearances; it's about the heart. When we prioritize righteousness, we align ourselves with God's will, and that brings true fulfillment and peace.</w:t>
      </w:r>
    </w:p>
    <w:p w14:paraId="77F1408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righteousness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portrayed as more powerful than wealth or strength in Proverbs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righteousness in challenging situations? </w:t>
      </w:r>
    </w:p>
    <w:p w14:paraId="7D469DE4"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Pride</w:t>
      </w:r>
    </w:p>
    <w:p w14:paraId="1924277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"Pride and arrogance and the way of evil and perverted speech I hate," says Proverbs 21:4. Pride can be a sneaky adversary, creeping into our thoughts and actions. It blinds us to our own faults and distances us from others. By humbling ourselves and seeking God's wisdom, we can avoid the pitfalls of pride and live in harmony with those around us.</w:t>
      </w:r>
    </w:p>
    <w:p w14:paraId="1B09FE6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recognizing pride in your life lead to more meaningful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conflict and how can humility prevent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replace pride with humility in daily interactions? </w:t>
      </w:r>
    </w:p>
    <w:p w14:paraId="69CDE8DA"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2E6E15"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73E3731" w14:textId="77777777" w:rsidR="00142D9B" w:rsidRDefault="00142D9B" w:rsidP="00142D9B">
      <w:pPr>
        <w:spacing w:line="247" w:lineRule="auto"/>
        <w:rPr>
          <w:rFonts w:eastAsia="Times New Roman"/>
          <w:b/>
          <w:bCs/>
          <w:kern w:val="0"/>
          <w:sz w:val="21"/>
          <w:szCs w:val="21"/>
        </w:rPr>
      </w:pPr>
    </w:p>
    <w:p w14:paraId="6970B164" w14:textId="29421577"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Diligence</w:t>
      </w:r>
    </w:p>
    <w:p w14:paraId="2352479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21:5 states, "The plans of the diligent bring plenty, as surely as haste leads to poverty." Diligence is a key ingredient in achieving success. Whether it's in our work, relationships, or spiritual growth, consistent effort and perseverance pay off. By committing our plans to the Lord and working diligently, we can experience the abundance He promises.</w:t>
      </w:r>
    </w:p>
    <w:p w14:paraId="2690FB7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diligence in daily tasks impact your personal and professional life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diligence is emphasized as valuable in achieving long-term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habit of diligence in areas you often neglect? </w:t>
      </w:r>
    </w:p>
    <w:p w14:paraId="230AEF80"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Deceit</w:t>
      </w:r>
    </w:p>
    <w:p w14:paraId="7592C5F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"A fortune gained by a lying tongue is a fleeting vapor and a deadly snare," warns Proverbs 21:6. Honesty is not just the best policy; it's God's policy. Deceit may offer temporary gains, but it ultimately leads to destruction. By embracing truthfulness, we build trust and integrity, which are invaluable in our walk with God and others.</w:t>
      </w:r>
    </w:p>
    <w:p w14:paraId="1AC22F2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deceit in daily interactions and respond with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deceitful actions often lead to personal and relational harm?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deceit in your personal and professional life? </w:t>
      </w:r>
    </w:p>
    <w:p w14:paraId="7AFB614E"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139CE4"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46846BA" w14:textId="77777777" w:rsidR="00142D9B" w:rsidRDefault="00142D9B" w:rsidP="00142D9B">
      <w:pPr>
        <w:spacing w:line="247" w:lineRule="auto"/>
        <w:rPr>
          <w:rFonts w:eastAsia="Times New Roman"/>
          <w:b/>
          <w:bCs/>
          <w:kern w:val="0"/>
          <w:sz w:val="21"/>
          <w:szCs w:val="21"/>
        </w:rPr>
      </w:pPr>
    </w:p>
    <w:p w14:paraId="26971C6C" w14:textId="4E7688B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Wisdom of Listening</w:t>
      </w:r>
    </w:p>
    <w:p w14:paraId="0E2A126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21:11 teaches, "When a mocker is punished, the simple gain wisdom; when a wise man is instructed, he gains knowledge." Listening and learning from others, especially those who are wise, is crucial for personal growth. By being open to correction and instruction, we can gain the knowledge needed to navigate life's challenges effectively.</w:t>
      </w:r>
    </w:p>
    <w:p w14:paraId="6D4BCA2E" w14:textId="77777777" w:rsidR="00142D9B" w:rsidRDefault="00142D9B" w:rsidP="00142D9B">
      <w:pPr>
        <w:spacing w:line="247" w:lineRule="auto"/>
      </w:pPr>
      <w:r w:rsidRPr="00F6333B">
        <w:rPr>
          <w:rFonts w:eastAsia="Times New Roman"/>
          <w:kern w:val="0"/>
          <w:sz w:val="21"/>
          <w:szCs w:val="21"/>
        </w:rPr>
        <w:t>1. How can listening to others' advice help you make wiser decisions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is emphasized as a key aspect of wisdom in Proverbs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become a better listener in challenging situations?</w:t>
      </w:r>
    </w:p>
    <w:p w14:paraId="24FABC6B" w14:textId="164EEFA2"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of Self-Control</w:t>
      </w:r>
    </w:p>
    <w:p w14:paraId="421B0F3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"Whoever guards his mouth and tongue keeps his soul from trouble," says Proverbs 21:23. Self-control is a powerful tool in maintaining peace and avoiding unnecessary conflict. By being mindful of our words and actions, we can prevent misunderstandings and foster healthy relationships. This discipline is a reflection of the Holy Spirit's work in our lives.</w:t>
      </w:r>
    </w:p>
    <w:p w14:paraId="2324841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self-control in daily decisions impact your personal and professional relationships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self-control is essential for achieving long-term goals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strategies can you implement to strengthen self-control when faced with temptation or stress? </w:t>
      </w:r>
    </w:p>
    <w:p w14:paraId="5B0E686B"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F066C6"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5A4ACEF6" w14:textId="77777777" w:rsidR="00142D9B" w:rsidRDefault="00142D9B" w:rsidP="00142D9B">
      <w:pPr>
        <w:spacing w:line="247" w:lineRule="auto"/>
        <w:rPr>
          <w:rFonts w:eastAsia="Times New Roman"/>
          <w:b/>
          <w:bCs/>
          <w:kern w:val="0"/>
          <w:sz w:val="21"/>
          <w:szCs w:val="21"/>
        </w:rPr>
      </w:pPr>
    </w:p>
    <w:p w14:paraId="4AECDDB2" w14:textId="39A3C1B3"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Impact of Generosity</w:t>
      </w:r>
    </w:p>
    <w:p w14:paraId="7C01BFF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21:13 reminds us, "Whoever shuts his ears to the cry of the poor, he too shall cry out and receive no answer." Generosity is a reflection of God's love and compassion. By being attentive to the needs of others and sharing our resources, we not only bless those around us but also open ourselves to God's blessings in return.</w:t>
      </w:r>
    </w:p>
    <w:p w14:paraId="6A2F544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generosity in daily life influence your relationships and community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as a path to righteousness in Proverbs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incorporate generosity into your financial planning? </w:t>
      </w:r>
    </w:p>
    <w:p w14:paraId="34C216DE"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Justice</w:t>
      </w:r>
    </w:p>
    <w:p w14:paraId="14F4170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"Justice executed is a joy to the righteous but a terror to the workers of iniquity," states Proverbs 21:15. Upholding justice is a fundamental aspect of living a godly life. It brings joy and peace to those who seek righteousness and serves as a deterrent to wrongdoing. By advocating for justice, we reflect God's heart for fairness and equity.</w:t>
      </w:r>
    </w:p>
    <w:p w14:paraId="7323E28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based on Proverbs 21's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emphasized as more valuable than sacrifice in Proverbs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in your daily interactions, inspired by Proverbs 21? </w:t>
      </w:r>
    </w:p>
    <w:p w14:paraId="2EEC12BF"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14BB09"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796F25DC" w14:textId="77777777" w:rsidR="00142D9B" w:rsidRDefault="00142D9B" w:rsidP="00142D9B">
      <w:pPr>
        <w:spacing w:line="247" w:lineRule="auto"/>
        <w:rPr>
          <w:rFonts w:eastAsia="Times New Roman"/>
          <w:b/>
          <w:bCs/>
          <w:kern w:val="0"/>
          <w:sz w:val="21"/>
          <w:szCs w:val="21"/>
        </w:rPr>
      </w:pPr>
    </w:p>
    <w:p w14:paraId="42B60200" w14:textId="32581D77"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Peace of Contentment</w:t>
      </w:r>
    </w:p>
    <w:p w14:paraId="5B77933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21:17 warns, "He who loves pleasure will become poor; whoever loves wine and oil will never be rich." Contentment is a rare and precious virtue in a world that constantly pushes for more. By finding satisfaction in what we have and trusting in God's provision, we can experience true peace and avoid the trap of materialism.</w:t>
      </w:r>
    </w:p>
    <w:p w14:paraId="155871D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cultivating contentment lead to greater peace in your daily life according to Proverbs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emphasized as a source of peace in Proverbs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contentment and reduce conflict in your relationships? </w:t>
      </w:r>
    </w:p>
    <w:p w14:paraId="7D130C8E"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5ED5952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Finally, Proverbs 21:30-31 declares, "No wisdom, no understanding, and no counsel can prevail against the LORD. The horse is prepared for the day of battle, but victory belongs to the LORD." This is a powerful reminder that, despite our best efforts and plans, ultimate victory and success come from God. By trusting in His sovereignty, we can face life's battles with confidence and hope.</w:t>
      </w:r>
    </w:p>
    <w:p w14:paraId="42C8C746"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trust God's sovereignty when facing unexpected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change your approach to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plans with God's sovereign will?</w:t>
      </w:r>
      <w:r w:rsidRPr="001B37DC">
        <w:br w:type="page"/>
      </w:r>
    </w:p>
    <w:p w14:paraId="2B919FCC"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22 Teaching Points and Bible Study Questions</w:t>
      </w:r>
    </w:p>
    <w:p w14:paraId="0CAC2702" w14:textId="380C5BA3"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A Good Name is Priceless</w:t>
      </w:r>
    </w:p>
    <w:p w14:paraId="43613FA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22:1 reminds us, "A good name is more desirable than great riches; favor is better than silver and gold." In a world that often values wealth and status, this verse highlights the eternal value of integrity and reputation. Cultivating a good name through honesty and kindness not only honors God but also opens doors to meaningful relationships and opportunities. Remember, your character is your legacy.</w:t>
      </w:r>
    </w:p>
    <w:p w14:paraId="04D3F84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cultivate a good name in your community and workplace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good name is more valuable than wealth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a damaged reputation and regain trust? </w:t>
      </w:r>
    </w:p>
    <w:p w14:paraId="52E7C8D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Rich and Poor Meet Together</w:t>
      </w:r>
    </w:p>
    <w:p w14:paraId="21113AF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2 states, "The rich and poor have this in common: The LORD is the Maker of them all." This truth levels the playing field, reminding us that regardless of our earthly status, we are all created by the same God. This perspective encourages humility and compassion, urging us to treat everyone with respect and love, as we are all equal in the eyes of our Creator.</w:t>
      </w:r>
    </w:p>
    <w:p w14:paraId="2D102BE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foster meaningful relationships between the rich and poor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the rich and poor to meet together?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mutual respect when interacting with people of different economic backgrounds? </w:t>
      </w:r>
    </w:p>
    <w:p w14:paraId="0690228E"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F6E39B"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5E2738D" w14:textId="77777777" w:rsidR="00142D9B" w:rsidRDefault="00142D9B" w:rsidP="00142D9B">
      <w:pPr>
        <w:spacing w:line="247" w:lineRule="auto"/>
        <w:rPr>
          <w:rFonts w:eastAsia="Times New Roman"/>
          <w:b/>
          <w:bCs/>
          <w:kern w:val="0"/>
          <w:sz w:val="21"/>
          <w:szCs w:val="21"/>
        </w:rPr>
      </w:pPr>
    </w:p>
    <w:p w14:paraId="60707D9A" w14:textId="108693D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Prudence Protects</w:t>
      </w:r>
    </w:p>
    <w:p w14:paraId="568F6A7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prudent see danger and take cover, but the simple keep going and suffer the consequences" (Proverbs 22:3). This verse teaches the importance of foresight and wisdom in decision-making. By being aware of potential pitfalls and taking proactive steps, we can avoid unnecessary hardships. Prudence is a gift that helps us navigate life’s challenges with grace and wisdom.</w:t>
      </w:r>
    </w:p>
    <w:p w14:paraId="56F52CA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prudence in daily decisions protect you from potential pitfalls and regrets?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prudence is essential for maintaining healthy relationships and financial stability?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prudence in your personal and professional life? </w:t>
      </w:r>
    </w:p>
    <w:p w14:paraId="16BFDEF0"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and the Fear of the LORD</w:t>
      </w:r>
    </w:p>
    <w:p w14:paraId="59D85AD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4 offers a profound promise: "The rewards of humility and the fear of the LORD are wealth and honor and life." True humility is recognizing our dependence on God and revering Him above all. This attitude not only enriches our spiritual lives but also brings tangible blessings. Embrace humility and reverence, and watch how God transforms your life.</w:t>
      </w:r>
    </w:p>
    <w:p w14:paraId="5C2249D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humility influence your daily interactions and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fear of the LORD leads to a life of wisdom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challenging situations? </w:t>
      </w:r>
    </w:p>
    <w:p w14:paraId="2AB064C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E5D7B4"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1196CC1" w14:textId="77777777" w:rsidR="00142D9B" w:rsidRDefault="00142D9B" w:rsidP="00142D9B">
      <w:pPr>
        <w:spacing w:line="247" w:lineRule="auto"/>
        <w:rPr>
          <w:rFonts w:eastAsia="Times New Roman"/>
          <w:b/>
          <w:bCs/>
          <w:kern w:val="0"/>
          <w:sz w:val="21"/>
          <w:szCs w:val="21"/>
        </w:rPr>
      </w:pPr>
    </w:p>
    <w:p w14:paraId="2A77A57B" w14:textId="3A90D3C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Train Up a Child</w:t>
      </w:r>
    </w:p>
    <w:p w14:paraId="4B143A7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 xml:space="preserve">Proverbs 22:6 advises,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 This timeless principle underscores the importance of instilling godly values in the next generation. By teaching children about God’s love and truth, we lay a foundation that will guide them throughout their lives. Invest in the spiritual growth of the young, and you invest in the future.</w:t>
      </w:r>
    </w:p>
    <w:p w14:paraId="169393A8" w14:textId="77777777" w:rsidR="00142D9B" w:rsidRDefault="00142D9B" w:rsidP="00142D9B">
      <w:pPr>
        <w:spacing w:line="247" w:lineRule="auto"/>
      </w:pPr>
      <w:r w:rsidRPr="00F6333B">
        <w:rPr>
          <w:rFonts w:eastAsia="Times New Roman"/>
          <w:kern w:val="0"/>
          <w:sz w:val="21"/>
          <w:szCs w:val="21"/>
        </w:rPr>
        <w:t>1. How can you practically apply "train up a child" in today's digital 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early training impacts a child's lifelong values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consistent moral guidance for children in your community?</w:t>
      </w:r>
    </w:p>
    <w:p w14:paraId="59BB05AA" w14:textId="0997909D"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Borrower is Slave to the Lender</w:t>
      </w:r>
    </w:p>
    <w:p w14:paraId="76D51DD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7 warns, "The rich rule over the poor, and the borrower is slave to the lender." This serves as a cautionary tale about the dangers of debt. Financial freedom allows us to serve God and others without constraint. By living within our means and avoiding unnecessary debt, we can experience the peace and freedom that God desires for us.</w:t>
      </w:r>
    </w:p>
    <w:p w14:paraId="68E71EE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22:7 to manage debt and financial freedom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financial independence is emphasized in Proverbs 22:7, and how can it impact your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becoming a "slave to the lender" as described in Proverbs 22:7? </w:t>
      </w:r>
    </w:p>
    <w:p w14:paraId="713A7B63"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09BBD0"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F48459D" w14:textId="77777777" w:rsidR="00142D9B" w:rsidRDefault="00142D9B" w:rsidP="00142D9B">
      <w:pPr>
        <w:spacing w:line="247" w:lineRule="auto"/>
        <w:rPr>
          <w:rFonts w:eastAsia="Times New Roman"/>
          <w:b/>
          <w:bCs/>
          <w:kern w:val="0"/>
          <w:sz w:val="21"/>
          <w:szCs w:val="21"/>
        </w:rPr>
      </w:pPr>
    </w:p>
    <w:p w14:paraId="059903D9" w14:textId="067706B0"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Sow Righteousness, Reap Love</w:t>
      </w:r>
    </w:p>
    <w:p w14:paraId="5A35485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"He who sows injustice will reap disaster, and the rod of his fury will be destroyed" (Proverbs 22:8). This verse highlights the principle of sowing and reaping. When we choose to act justly and love mercy, we cultivate a life filled with God’s blessings. Let righteousness be the seed you plant, and watch as love and peace flourish in your life.</w:t>
      </w:r>
    </w:p>
    <w:p w14:paraId="4925076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sow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sowing righteousness leads to reaping love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righteousness? </w:t>
      </w:r>
    </w:p>
    <w:p w14:paraId="2C99AD12"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Generosity Brings Blessing</w:t>
      </w:r>
    </w:p>
    <w:p w14:paraId="1E915D4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9 declares, "A generous man will be blessed, for he shares his food with the poor." Generosity is a reflection of God’s heart, and when we give freely, we align ourselves with His purposes. By sharing our resources, we not only bless others but also invite God’s favor into our lives. Practice generosity, and experience the joy of being a conduit of God’s love.</w:t>
      </w:r>
    </w:p>
    <w:p w14:paraId="49B499E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generosity in daily life lead to personal and communal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as a source of blessing in Proverbs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generous spirit in your community? </w:t>
      </w:r>
    </w:p>
    <w:p w14:paraId="3D5854FA"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1278E8"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FA39FBF" w14:textId="77777777" w:rsidR="00142D9B" w:rsidRDefault="00142D9B" w:rsidP="00142D9B">
      <w:pPr>
        <w:spacing w:line="247" w:lineRule="auto"/>
        <w:rPr>
          <w:rFonts w:eastAsia="Times New Roman"/>
          <w:b/>
          <w:bCs/>
          <w:kern w:val="0"/>
          <w:sz w:val="21"/>
          <w:szCs w:val="21"/>
        </w:rPr>
      </w:pPr>
    </w:p>
    <w:p w14:paraId="308016D8" w14:textId="19B4FEE7"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Drive Out the Mockers</w:t>
      </w:r>
    </w:p>
    <w:p w14:paraId="3CF9289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"Drive out the mocker, and conflict will depart; even quarreling and insults will cease" (Proverbs 22:10). This verse encourages us to distance ourselves from negativity and those who sow discord. By surrounding ourselves with uplifting and encouraging influences, we create an environment where peace and harmony can thrive. Choose your companions wisely, and cultivate a community of love and support.</w:t>
      </w:r>
    </w:p>
    <w:p w14:paraId="3D973E0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address mockers in your community to promote peace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removing mockers can lead to a more harmonious environment?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mockers don't influence your personal growth and relationships? </w:t>
      </w:r>
    </w:p>
    <w:p w14:paraId="6E33D1E8"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 Upholds the Truthful</w:t>
      </w:r>
    </w:p>
    <w:p w14:paraId="5508AE0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12 assures us, "The eyes of the LORD keep watch over knowledge, but He frustrates the words of the faithless." God values truth and integrity, and He actively supports those who uphold these virtues. By committing to honesty and transparency, we align ourselves with God’s will and invite His protection and guidance. Stand firm in truth, and trust that God will uphold you.</w:t>
      </w:r>
    </w:p>
    <w:p w14:paraId="490979BE"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practice truthfulness in challenging situations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LORD values truthfulness in 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truthfulness in your community or family?</w:t>
      </w:r>
      <w:r w:rsidRPr="001B37DC">
        <w:br w:type="page"/>
      </w:r>
    </w:p>
    <w:p w14:paraId="0B904C23"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23 Teaching Points and Bible Study Questions</w:t>
      </w:r>
    </w:p>
    <w:p w14:paraId="39C59396" w14:textId="533439F1"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Guard Your Heart Against Envy</w:t>
      </w:r>
    </w:p>
    <w:p w14:paraId="6BBBB62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23:17 reminds us, "Do not let your heart envy sinners, but always continue in the fear of the LORD." Envy can be a sneaky thief, robbing us of joy and contentment. Instead of comparing ourselves to others, let's focus on cultivating a heart that reveres God. By doing so, we align ourselves with His purpose and find true fulfillment.</w:t>
      </w:r>
    </w:p>
    <w:p w14:paraId="1B48267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guard your heart against envy in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envy can be damaging to personal relationships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focus on gratitude instead of comparing yourself to others? </w:t>
      </w:r>
    </w:p>
    <w:p w14:paraId="39F8D93B"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Pursue Wisdom and Discipline</w:t>
      </w:r>
    </w:p>
    <w:p w14:paraId="1AB28E2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 Proverbs 23:12, we are encouraged to "apply your heart to instruction and your ears to words of knowledge." Wisdom and discipline are like two sides of the same coin, essential for a life well-lived. By seeking knowledge and applying it, we grow in understanding and make choices that honor God and benefit those around us.</w:t>
      </w:r>
    </w:p>
    <w:p w14:paraId="4F03CF8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wisdom and discipline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pursuing wisdom is essential for personal growth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discipline in challenging situations? </w:t>
      </w:r>
    </w:p>
    <w:p w14:paraId="28327AAF"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F14F66"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93846A7" w14:textId="77777777" w:rsidR="00142D9B" w:rsidRDefault="00142D9B" w:rsidP="00142D9B">
      <w:pPr>
        <w:spacing w:line="247" w:lineRule="auto"/>
        <w:rPr>
          <w:rFonts w:eastAsia="Times New Roman"/>
          <w:b/>
          <w:bCs/>
          <w:kern w:val="0"/>
          <w:sz w:val="21"/>
          <w:szCs w:val="21"/>
        </w:rPr>
      </w:pPr>
    </w:p>
    <w:p w14:paraId="603D165A" w14:textId="4D7FC1BD"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Value the Guidance of Parents</w:t>
      </w:r>
    </w:p>
    <w:p w14:paraId="228F704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 xml:space="preserve">"Listen to your father who gave </w:t>
      </w:r>
      <w:proofErr w:type="spellStart"/>
      <w:r w:rsidRPr="00F6333B">
        <w:rPr>
          <w:rFonts w:eastAsia="Times New Roman"/>
          <w:kern w:val="0"/>
          <w:sz w:val="21"/>
          <w:szCs w:val="21"/>
        </w:rPr>
        <w:t>you</w:t>
      </w:r>
      <w:proofErr w:type="spellEnd"/>
      <w:r w:rsidRPr="00F6333B">
        <w:rPr>
          <w:rFonts w:eastAsia="Times New Roman"/>
          <w:kern w:val="0"/>
          <w:sz w:val="21"/>
          <w:szCs w:val="21"/>
        </w:rPr>
        <w:t xml:space="preserve"> life, and do not despise your mother when she is old," Proverbs 23:22 advises. Our parents' wisdom is a treasure trove of life lessons. Even when we disagree, respecting their guidance can lead to blessings and insights that we might otherwise miss.</w:t>
      </w:r>
    </w:p>
    <w:p w14:paraId="73D26D9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your parents' advice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parental guidance is important for personal growth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show appreciation for the wisdom your parents have shared with you? </w:t>
      </w:r>
    </w:p>
    <w:p w14:paraId="6AC31CFC"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Joy of a Righteous Life</w:t>
      </w:r>
    </w:p>
    <w:p w14:paraId="5A3BD56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23:24 tells us, "The father of a righteous man will greatly rejoice, and he who fathers a wise son will delight in him." Living righteously not only pleases God but also brings joy to those who love us. Our choices have a ripple effect, impacting our families and communities in profound ways.</w:t>
      </w:r>
    </w:p>
    <w:p w14:paraId="447597F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embracing righteousness bring joy to your daily life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prioritize righteousness over temporary pleasures?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 righteous life leads to lasting joy and fulfillment? </w:t>
      </w:r>
    </w:p>
    <w:p w14:paraId="49560A87"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FAD82C"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875AFE0" w14:textId="77777777" w:rsidR="00142D9B" w:rsidRDefault="00142D9B" w:rsidP="00142D9B">
      <w:pPr>
        <w:spacing w:line="247" w:lineRule="auto"/>
        <w:rPr>
          <w:rFonts w:eastAsia="Times New Roman"/>
          <w:b/>
          <w:bCs/>
          <w:kern w:val="0"/>
          <w:sz w:val="21"/>
          <w:szCs w:val="21"/>
        </w:rPr>
      </w:pPr>
    </w:p>
    <w:p w14:paraId="6E52F11C" w14:textId="6244120F"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Be Mindful of Your Desires</w:t>
      </w:r>
    </w:p>
    <w:p w14:paraId="7EF8A2F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"Do not crave his delicacies, for that food is deceptive," warns Proverbs 23:3. Our desires can sometimes lead us astray, especially when they are rooted in temporary pleasures. By being mindful and discerning, we can avoid the pitfalls of indulgence and focus on what truly satisfies.</w:t>
      </w:r>
    </w:p>
    <w:p w14:paraId="14DEBA1B" w14:textId="77777777" w:rsidR="00142D9B" w:rsidRDefault="00142D9B" w:rsidP="00142D9B">
      <w:pPr>
        <w:spacing w:line="247" w:lineRule="auto"/>
      </w:pPr>
      <w:r w:rsidRPr="00F6333B">
        <w:rPr>
          <w:rFonts w:eastAsia="Times New Roman"/>
          <w:kern w:val="0"/>
          <w:sz w:val="21"/>
          <w:szCs w:val="21"/>
        </w:rPr>
        <w:t>1. How can you identify and manage desires that may lead you away from wise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evaluate the long-term impact of your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desires with your values and goals?</w:t>
      </w:r>
    </w:p>
    <w:p w14:paraId="12CDEAC4" w14:textId="001DDE1D"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Self-Control</w:t>
      </w:r>
    </w:p>
    <w:p w14:paraId="00B41B8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23:20-21 cautions, "Do not join those who drink too much wine or gorge themselves on meat, for the drunkard and the glutton will come to poverty." Self-control is a fruit of the Spirit and a key to a balanced life. By exercising restraint, we protect ourselves from the consequences of excess and maintain our focus on God's will.</w:t>
      </w:r>
    </w:p>
    <w:p w14:paraId="188FBD1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self-control in daily life impact your personal and professional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self-control is essential for achieving long-term goals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strategies can you implement to strengthen self-control when faced with temptations or distractions? </w:t>
      </w:r>
    </w:p>
    <w:p w14:paraId="070C42CB"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BC3C81"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A515046" w14:textId="77777777" w:rsidR="00142D9B" w:rsidRDefault="00142D9B" w:rsidP="00142D9B">
      <w:pPr>
        <w:spacing w:line="247" w:lineRule="auto"/>
        <w:rPr>
          <w:rFonts w:eastAsia="Times New Roman"/>
          <w:b/>
          <w:bCs/>
          <w:kern w:val="0"/>
          <w:sz w:val="21"/>
          <w:szCs w:val="21"/>
        </w:rPr>
      </w:pPr>
    </w:p>
    <w:p w14:paraId="5D56E38B" w14:textId="7A69DD07"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Importance of a Good Reputation</w:t>
      </w:r>
    </w:p>
    <w:p w14:paraId="696420F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"A good name is more desirable than great riches," echoes the sentiment of Proverbs 23:23, which urges us to "buy the truth and do not sell it—wisdom, instruction, and insight as well." Our reputation is a reflection of our character. By living truthfully and wisely, we build a legacy that honors God and inspires others.</w:t>
      </w:r>
    </w:p>
    <w:p w14:paraId="4150FD8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maintaining a good reputation impact your relationships and opportunities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good reputation is emphasized in Proverbs 23, and how can it be cultivated?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protect and enhance your reputation in challenging situations? </w:t>
      </w:r>
    </w:p>
    <w:p w14:paraId="5B1A98B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Excessive Drinking</w:t>
      </w:r>
    </w:p>
    <w:p w14:paraId="2662075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 xml:space="preserve">Proverbs 23:29-30 paints a vivid picture of the woes of excessive drinking: "Who has </w:t>
      </w:r>
      <w:proofErr w:type="spellStart"/>
      <w:r w:rsidRPr="00F6333B">
        <w:rPr>
          <w:rFonts w:eastAsia="Times New Roman"/>
          <w:kern w:val="0"/>
          <w:sz w:val="21"/>
          <w:szCs w:val="21"/>
        </w:rPr>
        <w:t>woe</w:t>
      </w:r>
      <w:proofErr w:type="spellEnd"/>
      <w:r w:rsidRPr="00F6333B">
        <w:rPr>
          <w:rFonts w:eastAsia="Times New Roman"/>
          <w:kern w:val="0"/>
          <w:sz w:val="21"/>
          <w:szCs w:val="21"/>
        </w:rPr>
        <w:t>? Who has sorrow? ... Those who linger over wine." Alcohol can cloud judgment and lead to regret. By choosing moderation, we safeguard our minds and bodies, allowing us to serve God with clarity and purpose.</w:t>
      </w:r>
    </w:p>
    <w:p w14:paraId="19C154E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recognize and avoid situations that may lead to excessive drinking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warns against the consequences of excessive drinking?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someone struggling with alcohol abuse? </w:t>
      </w:r>
    </w:p>
    <w:p w14:paraId="7E71708F"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565F2D"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29D2BC54" w14:textId="77777777" w:rsidR="00142D9B" w:rsidRDefault="00142D9B" w:rsidP="00142D9B">
      <w:pPr>
        <w:spacing w:line="247" w:lineRule="auto"/>
        <w:rPr>
          <w:rFonts w:eastAsia="Times New Roman"/>
          <w:b/>
          <w:bCs/>
          <w:kern w:val="0"/>
          <w:sz w:val="21"/>
          <w:szCs w:val="21"/>
        </w:rPr>
      </w:pPr>
    </w:p>
    <w:p w14:paraId="28E3CF48" w14:textId="148E1545"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Contentment</w:t>
      </w:r>
    </w:p>
    <w:p w14:paraId="4693C61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"Do not wear yourself out to get rich; be wise enough to restrain yourself," advises Proverbs 23:4. Contentment is a rare jewel in a world obsessed with more. By trusting in God's provision and focusing on eternal treasures, we find peace and satisfaction that wealth cannot buy.</w:t>
      </w:r>
    </w:p>
    <w:p w14:paraId="2E22238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contentment influence your daily decisions and overall happiness according to Proverbs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emphasized in Proverbs 23 as a valuable trait?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contentment in your life based on Proverbs 23? </w:t>
      </w:r>
    </w:p>
    <w:p w14:paraId="6EBA22CC"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a Godly Life</w:t>
      </w:r>
    </w:p>
    <w:p w14:paraId="75D5D8C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23:18 assures us, "For surely there is a future, and your hope will not be cut off." Living a godly life is not without its challenges, but the rewards are eternal. Our hope in Christ is secure, and our future is bright. By keeping our eyes on Him, we navigate life's journey with confidence and joy.</w:t>
      </w:r>
    </w:p>
    <w:p w14:paraId="27E94CA4"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living a godly life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godly life leads to long-term fulfillment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 with godly principles for lasting rewards?</w:t>
      </w:r>
      <w:r w:rsidRPr="001B37DC">
        <w:br w:type="page"/>
      </w:r>
    </w:p>
    <w:p w14:paraId="3C2DF20A"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24 Teaching Points and Bible Study Questions</w:t>
      </w:r>
    </w:p>
    <w:p w14:paraId="49AB47E4" w14:textId="148FA83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Power of Wisdom</w:t>
      </w:r>
    </w:p>
    <w:p w14:paraId="4AF1E30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24:3-4 reminds us, "By wisdom a house is built, and by understanding it is established; by knowledge the rooms are filled with every precious and beautiful treasure." Wisdom is not just about knowing facts; it's about applying God's truth to build a life that honors Him. Seek wisdom daily through prayer and Scripture, and watch how it transforms your life and relationships.</w:t>
      </w:r>
    </w:p>
    <w:p w14:paraId="3C9E436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wisdom to resolve conflicts in your daily life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essential for building strong and lasting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wisdom in challenging situations? </w:t>
      </w:r>
    </w:p>
    <w:p w14:paraId="1E8D90EE"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 in Adversity</w:t>
      </w:r>
    </w:p>
    <w:p w14:paraId="37FDB64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10 states, "If you faint in the day of distress, how small is your strength!" Life will throw challenges your way, but with God as your foundation, you can stand firm. Remember, "I can do all things through Christ who strengthens me" (Philippians 4:13). Lean on His strength, not your own, and you will overcome.</w:t>
      </w:r>
    </w:p>
    <w:p w14:paraId="1B45B38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Proverbs 24:10 guide you in maintaining strength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from Proverbs 24 can help you build resilience in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Proverbs 24 emphasize wisdom as a source of strength in difficult situations? </w:t>
      </w:r>
    </w:p>
    <w:p w14:paraId="07A65ABD"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5363BC"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015F7396" w14:textId="77777777" w:rsidR="00142D9B" w:rsidRDefault="00142D9B" w:rsidP="00142D9B">
      <w:pPr>
        <w:spacing w:line="247" w:lineRule="auto"/>
        <w:rPr>
          <w:rFonts w:eastAsia="Times New Roman"/>
          <w:b/>
          <w:bCs/>
          <w:kern w:val="0"/>
          <w:sz w:val="21"/>
          <w:szCs w:val="21"/>
        </w:rPr>
      </w:pPr>
    </w:p>
    <w:p w14:paraId="5C04382C" w14:textId="0225DB6C"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Importance of Justice</w:t>
      </w:r>
    </w:p>
    <w:p w14:paraId="28EBE7C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24:11-12 urges us to "rescue those being led away to death." As followers of Christ, we are called to stand up for justice and defend the oppressed. This isn't just a suggestion; it's a command to reflect God's heart for righteousness and mercy in a world that desperately needs it.</w:t>
      </w:r>
    </w:p>
    <w:p w14:paraId="7D28419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based on Proverbs 24's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24 emphasizes fairness, and how can this influence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justice prevails in your workplace or school environment? </w:t>
      </w:r>
    </w:p>
    <w:p w14:paraId="0C693ECF"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Envy</w:t>
      </w:r>
    </w:p>
    <w:p w14:paraId="3C9B55E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19 warns, "Do not fret over evildoers, and do not be envious of the wicked." Envy can lead us astray, causing us to lose focus on God's blessings in our lives. Instead, trust in the Lord's justice and timing, knowing that He sees all and will reward the righteous.</w:t>
      </w:r>
    </w:p>
    <w:p w14:paraId="2E3B5C6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guard your heart against envy in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envy can lead to destructive behavior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transform envy into gratitude? </w:t>
      </w:r>
    </w:p>
    <w:p w14:paraId="0A62A10A"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49A623"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0C5BC1A5" w14:textId="77777777" w:rsidR="00142D9B" w:rsidRDefault="00142D9B" w:rsidP="00142D9B">
      <w:pPr>
        <w:spacing w:line="247" w:lineRule="auto"/>
        <w:rPr>
          <w:rFonts w:eastAsia="Times New Roman"/>
          <w:b/>
          <w:bCs/>
          <w:kern w:val="0"/>
          <w:sz w:val="21"/>
          <w:szCs w:val="21"/>
        </w:rPr>
      </w:pPr>
    </w:p>
    <w:p w14:paraId="3655B5D0" w14:textId="5B775744"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Hard Work</w:t>
      </w:r>
    </w:p>
    <w:p w14:paraId="112CBBD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24:30-34 paints a vivid picture of the consequences of laziness. "A little sleep, a little slumber, a little folding of the hands to rest, and poverty will come upon you like a robber." Diligence in our work is a reflection of our commitment to God. Whatever you do, work at it with all your heart, as working for the Lord (Colossians 3:23).</w:t>
      </w:r>
    </w:p>
    <w:p w14:paraId="4B3CDDA0" w14:textId="77777777" w:rsidR="00142D9B" w:rsidRDefault="00142D9B" w:rsidP="00142D9B">
      <w:pPr>
        <w:spacing w:line="247" w:lineRule="auto"/>
      </w:pPr>
      <w:r w:rsidRPr="00F6333B">
        <w:rPr>
          <w:rFonts w:eastAsia="Times New Roman"/>
          <w:kern w:val="0"/>
          <w:sz w:val="21"/>
          <w:szCs w:val="21"/>
        </w:rPr>
        <w:t>1. How can you apply Proverbs 24 to motivate yourself in challenging work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diligence is emphasized as valuable in achieving success in Proverbs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avoid laziness as warned in Proverbs 24?</w:t>
      </w:r>
    </w:p>
    <w:p w14:paraId="2D870C2A" w14:textId="77A68B59"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Wise Counsel</w:t>
      </w:r>
    </w:p>
    <w:p w14:paraId="30EA670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6 advises, "For with wise counsel you wage your war, and victory lies in an abundance of advisors." Surround yourself with godly mentors and friends who can provide biblical guidance. Their insights can help you navigate life's battles with wisdom and discernment.</w:t>
      </w:r>
    </w:p>
    <w:p w14:paraId="2B7F1AC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seeking wise counsel impact your decision-making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wise counsel is essential for achieving success in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identify and approach trustworthy sources of wise counsel in your community? </w:t>
      </w:r>
    </w:p>
    <w:p w14:paraId="562CE680"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B5AE58"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A30269E" w14:textId="77777777" w:rsidR="00142D9B" w:rsidRDefault="00142D9B" w:rsidP="00142D9B">
      <w:pPr>
        <w:spacing w:line="247" w:lineRule="auto"/>
        <w:rPr>
          <w:rFonts w:eastAsia="Times New Roman"/>
          <w:b/>
          <w:bCs/>
          <w:kern w:val="0"/>
          <w:sz w:val="21"/>
          <w:szCs w:val="21"/>
        </w:rPr>
      </w:pPr>
    </w:p>
    <w:p w14:paraId="46326C8D" w14:textId="0BEE25E3"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Danger of Deceit</w:t>
      </w:r>
    </w:p>
    <w:p w14:paraId="177B428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24:28 cautions, "Do not testify against your neighbor without cause, and do not deceive with your lips." Honesty is a cornerstone of Christian character. Let your words be truthful and your actions reflect integrity, for "the truth will set you free" (John 8:32).</w:t>
      </w:r>
    </w:p>
    <w:p w14:paraId="6EB3FEB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deceit in everyday interactions and respond with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deceit can lead to personal and relational harm?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deceitful behavior in your life? </w:t>
      </w:r>
    </w:p>
    <w:p w14:paraId="0A3EE1B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Righteousness</w:t>
      </w:r>
    </w:p>
    <w:p w14:paraId="2965BE1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Verse 16 offers hope: "For though a righteous man may fall seven times, he still gets up." Righteousness isn't about never failing; it's about getting back up and continuing to pursue God's will. His grace is sufficient, and His mercies are new every morning.</w:t>
      </w:r>
    </w:p>
    <w:p w14:paraId="3F3A29F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righteousness in daily decisions to experience its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leads to stability and peace in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righteous mindset in challenging situations? </w:t>
      </w:r>
    </w:p>
    <w:p w14:paraId="0A26CC7D"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449E03"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757C9311" w14:textId="77777777" w:rsidR="00142D9B" w:rsidRDefault="00142D9B" w:rsidP="00142D9B">
      <w:pPr>
        <w:spacing w:line="247" w:lineRule="auto"/>
        <w:rPr>
          <w:rFonts w:eastAsia="Times New Roman"/>
          <w:b/>
          <w:bCs/>
          <w:kern w:val="0"/>
          <w:sz w:val="21"/>
          <w:szCs w:val="21"/>
        </w:rPr>
      </w:pPr>
    </w:p>
    <w:p w14:paraId="35687F49" w14:textId="2A6EBE05"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Call to Humility</w:t>
      </w:r>
    </w:p>
    <w:p w14:paraId="04E7E0D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24:17-18 warns against gloating over your enemy's downfall. "Do not rejoice when your enemy falls, and do not let your heart be glad when he stumbles." Humility is key in reflecting Christ's love. Remember, we are all in need of His grace and forgiveness.</w:t>
      </w:r>
    </w:p>
    <w:p w14:paraId="4EA9A9B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humility in daily life impact your relationships and decision-making according to Proverbs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gaining wisdom as suggested in Proverbs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humility when facing challenges mentioned in Proverbs 24? </w:t>
      </w:r>
    </w:p>
    <w:p w14:paraId="5DDFC25E"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6C306C8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 xml:space="preserve">Finally, verse 21 reminds us, "Fear the LORD and the king, my son, and do not join with rebellious officials." Trust in God's sovereignty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appointed authorities. He is in control, and His plans are for your good. Rest in His promises, knowing that He works all things together for those who love Him (Romans 8:28).</w:t>
      </w:r>
    </w:p>
    <w:p w14:paraId="18C09C3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Embrace these lessons from Proverbs 24, and let them guide you in living a life that glorifies God and blesses others.</w:t>
      </w:r>
    </w:p>
    <w:p w14:paraId="30349DCD"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trust God's sovereignty when facing unexpected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change your response to personal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sovereignty in difficult situations?</w:t>
      </w:r>
      <w:r w:rsidRPr="001B37DC">
        <w:br w:type="page"/>
      </w:r>
    </w:p>
    <w:p w14:paraId="6D969C6F"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25 Teaching Points and Bible Study Questions</w:t>
      </w:r>
    </w:p>
    <w:p w14:paraId="45FC3BCB" w14:textId="4722D76E"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Power of a Gentle Word</w:t>
      </w:r>
    </w:p>
    <w:p w14:paraId="788EC31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25:15 reminds us, "Through patience a ruler can be persuaded, and a gentle tongue can break a bone." This verse highlights the incredible power of patience and gentle speech. In a world where harsh words often dominate, choosing kindness and patience can transform relationships and situations. A gentle word can diffuse tension and open doors that seemed firmly shut. Remember, it's not about winning arguments but winning hearts.</w:t>
      </w:r>
    </w:p>
    <w:p w14:paraId="17E0571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a gentle word to resolve conflicts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gentle words are more effective than harsh ones in difficult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habit of speaking gently in stressful situations? </w:t>
      </w:r>
    </w:p>
    <w:p w14:paraId="14795370"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Self-Control</w:t>
      </w:r>
    </w:p>
    <w:p w14:paraId="0D82B9D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"A man without self-control is like a city broken into and left without walls" (Proverbs 25:28). This vivid imagery underscores the importance of self-discipline. Just as a city without walls is vulnerable to attack, a life without self-control is open to chaos. Cultivating self-discipline protects us from impulsive decisions and helps us live in a way that honors God and others.</w:t>
      </w:r>
    </w:p>
    <w:p w14:paraId="6B214CB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self-control improve your daily interactions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self-control is essential for personal growth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self-control in challenging situations? </w:t>
      </w:r>
    </w:p>
    <w:p w14:paraId="4BC0B78F"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A7DBA9"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7CF128EA" w14:textId="77777777" w:rsidR="00142D9B" w:rsidRDefault="00142D9B" w:rsidP="00142D9B">
      <w:pPr>
        <w:spacing w:line="247" w:lineRule="auto"/>
        <w:rPr>
          <w:rFonts w:eastAsia="Times New Roman"/>
          <w:b/>
          <w:bCs/>
          <w:kern w:val="0"/>
          <w:sz w:val="21"/>
          <w:szCs w:val="21"/>
        </w:rPr>
      </w:pPr>
    </w:p>
    <w:p w14:paraId="7789FFB8" w14:textId="00A2B472"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Sweetness of Good News</w:t>
      </w:r>
    </w:p>
    <w:p w14:paraId="042428D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25:25 says, "Like cold water to a weary soul is good news from a distant land." This verse captures the refreshing nature of good news. In our daily lives, sharing uplifting and encouraging words can be like a cool drink on a hot day. Be the bearer of good news, and watch how it revitalizes those around you.</w:t>
      </w:r>
    </w:p>
    <w:p w14:paraId="7A4052D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share good news to uplift others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good news has a powerful impact on our emotions and mindset?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habit of spreading positivity and encouragement? </w:t>
      </w:r>
    </w:p>
    <w:p w14:paraId="10B7EB6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7ACEF02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"Do not exalt yourself in the king’s presence, and do not claim a place among great men" (Proverbs 25:6). Humility is a recurring theme in Scripture, and this verse reminds us to let our actions speak for themselves. True greatness is not self-proclaimed but recognized by others. Embrace humility, and let God elevate you in His perfect timing.</w:t>
      </w:r>
    </w:p>
    <w:p w14:paraId="6FE1417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humility improve your relationships and interactions with others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in challenging situations? </w:t>
      </w:r>
    </w:p>
    <w:p w14:paraId="1ADD3F4D"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1F3755"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5E644885" w14:textId="77777777" w:rsidR="00142D9B" w:rsidRDefault="00142D9B" w:rsidP="00142D9B">
      <w:pPr>
        <w:spacing w:line="247" w:lineRule="auto"/>
        <w:rPr>
          <w:rFonts w:eastAsia="Times New Roman"/>
          <w:b/>
          <w:bCs/>
          <w:kern w:val="0"/>
          <w:sz w:val="21"/>
          <w:szCs w:val="21"/>
        </w:rPr>
      </w:pPr>
    </w:p>
    <w:p w14:paraId="2F9A79E2" w14:textId="0E9AA979"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Art of Keeping Secrets</w:t>
      </w:r>
    </w:p>
    <w:p w14:paraId="5442975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25:9-10 advises, "Argue your case with your neighbor without betraying another’s confidence, lest the one who hears may disgrace you, and your infamy never go away." Trust is a precious commodity, and keeping confidences is crucial to maintaining it. Be a person who can be trusted with secrets, and you will build strong, lasting relationships.</w:t>
      </w:r>
    </w:p>
    <w:p w14:paraId="4F28D5B1" w14:textId="77777777" w:rsidR="00142D9B" w:rsidRDefault="00142D9B" w:rsidP="00142D9B">
      <w:pPr>
        <w:spacing w:line="247" w:lineRule="auto"/>
      </w:pPr>
      <w:r w:rsidRPr="00F6333B">
        <w:rPr>
          <w:rFonts w:eastAsia="Times New Roman"/>
          <w:kern w:val="0"/>
          <w:sz w:val="21"/>
          <w:szCs w:val="21"/>
        </w:rPr>
        <w:t>1. How can you discern when it's wise to keep a secret versus sharing it for good?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discretion is valued in maintaining trust within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confidentiality while still being honest and transparent?</w:t>
      </w:r>
    </w:p>
    <w:p w14:paraId="65742295" w14:textId="4550FDE3"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a Timely Word</w:t>
      </w:r>
    </w:p>
    <w:p w14:paraId="335FA9E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"Like apples of gold in settings of silver is a word spoken at the right time" (Proverbs 25:11). Timing is everything, especially when it comes to our words. A well-timed word can bring clarity, encouragement, and healing. Seek wisdom to know when to speak and when to listen, and your words will be a treasure to those who hear them.</w:t>
      </w:r>
    </w:p>
    <w:p w14:paraId="78062C2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ensure your words are timely and beneficial in daily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timely word can have a significant impact on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the habit of speaking timely and encouraging words? </w:t>
      </w:r>
    </w:p>
    <w:p w14:paraId="05FF0A2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33CE19"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0F204CBA" w14:textId="77777777" w:rsidR="00142D9B" w:rsidRDefault="00142D9B" w:rsidP="00142D9B">
      <w:pPr>
        <w:spacing w:line="247" w:lineRule="auto"/>
        <w:rPr>
          <w:rFonts w:eastAsia="Times New Roman"/>
          <w:b/>
          <w:bCs/>
          <w:kern w:val="0"/>
          <w:sz w:val="21"/>
          <w:szCs w:val="21"/>
        </w:rPr>
      </w:pPr>
    </w:p>
    <w:p w14:paraId="1FD9C711" w14:textId="18765825"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Danger of Overindulgence</w:t>
      </w:r>
    </w:p>
    <w:p w14:paraId="00B68F7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25:16 warns, "If you find honey, eat just enough—too much of it, and you will vomit." This verse speaks to the dangers of excess. Whether it's food, entertainment, or any other pleasure, moderation is key. Overindulgence can lead to negative consequences, so practice restraint and enjoy life's blessings in balance.</w:t>
      </w:r>
    </w:p>
    <w:p w14:paraId="76A9F20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avoid overindulgence in your daily habits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moderation is emphasized in Proverbs 25, and how can it benefit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practice self-control and prevent overindulgence? </w:t>
      </w:r>
    </w:p>
    <w:p w14:paraId="70B82DFF"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a False Witness</w:t>
      </w:r>
    </w:p>
    <w:p w14:paraId="64C9817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"Like a club or a sword or a sharp arrow is one who gives false testimony against a neighbor" (Proverbs 25:18). Bearing false witness can cause immense harm, akin to physical violence. Truthfulness is foundational to trust and community. Commit to honesty in all your dealings, and you will be a source of stability and peace.</w:t>
      </w:r>
    </w:p>
    <w:p w14:paraId="217815A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ensure your words are truthful to avoid being a false witness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false witnessing can damage relationships and trust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and correct false information you may have spread? </w:t>
      </w:r>
    </w:p>
    <w:p w14:paraId="6C7D00DD"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F2B054"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673D234" w14:textId="77777777" w:rsidR="00142D9B" w:rsidRDefault="00142D9B" w:rsidP="00142D9B">
      <w:pPr>
        <w:spacing w:line="247" w:lineRule="auto"/>
        <w:rPr>
          <w:rFonts w:eastAsia="Times New Roman"/>
          <w:b/>
          <w:bCs/>
          <w:kern w:val="0"/>
          <w:sz w:val="21"/>
          <w:szCs w:val="21"/>
        </w:rPr>
      </w:pPr>
    </w:p>
    <w:p w14:paraId="16E4AC8C" w14:textId="4463745C"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Wisdom of Avoiding Quarrels</w:t>
      </w:r>
    </w:p>
    <w:p w14:paraId="5DBC45C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25:8 advises, "Do not go hastily to court. Otherwise, what will you do in the end if your neighbor puts you to shame?" This verse encourages us to avoid unnecessary conflicts. Quarrels can escalate quickly and lead to regret. Seek peaceful resolutions and be willing to compromise for the sake of harmony.</w:t>
      </w:r>
    </w:p>
    <w:p w14:paraId="1ACD079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25 to avoid escalating conflicts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avoiding quarrels is considered wise in Proverbs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misunderstandings from turning into quarrels? </w:t>
      </w:r>
    </w:p>
    <w:p w14:paraId="46A8AC61"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Refreshment of a Faithful Friend</w:t>
      </w:r>
    </w:p>
    <w:p w14:paraId="4FE9E97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"Like a snow-cooled drink at harvest time is a trustworthy messenger to those who send him; he refreshes the spirit of his masters" (Proverbs 25:13). Faithful friends are like a refreshing drink on a hot day. Be that reliable and trustworthy friend who brings joy and encouragement to others. Your faithfulness will be a blessing to all who know you.</w:t>
      </w:r>
    </w:p>
    <w:p w14:paraId="5BAF61F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These timeless lessons from Proverbs 25 offer practical wisdom for living a life that reflects God's love and truth. Embrace them, and watch how they transform your daily interactions and relationships.</w:t>
      </w:r>
    </w:p>
    <w:p w14:paraId="724DF660"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refresh and support a friend in their time of need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faithful friend's counsel is compared to refreshing water in Proverbs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and maintain faithful friendships in your life?</w:t>
      </w:r>
      <w:r w:rsidRPr="001B37DC">
        <w:br w:type="page"/>
      </w:r>
    </w:p>
    <w:p w14:paraId="33F1C32D"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26 Teaching Points and Bible Study Questions</w:t>
      </w:r>
    </w:p>
    <w:p w14:paraId="5CD96A64" w14:textId="1453D422"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Folly of Foolishness</w:t>
      </w:r>
    </w:p>
    <w:p w14:paraId="1BD35E6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26:1 reminds us, "Like snow in summer and rain at harvest, honor is unfit for a fool." This verse paints a vivid picture of how out of place foolishness is in our lives. Just as snow disrupts summer and rain ruins a harvest, foolishness can derail our plans and goals. Embrace wisdom and seek understanding to avoid the pitfalls of folly.</w:t>
      </w:r>
    </w:p>
    <w:p w14:paraId="16D8D09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avoid foolish behavior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repeating mistakes is common, and how can you break the cycle?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wisdom guides your decisions instead of folly? </w:t>
      </w:r>
    </w:p>
    <w:p w14:paraId="16C5DA90"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Words</w:t>
      </w:r>
    </w:p>
    <w:p w14:paraId="3F5E8D4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Words have the power to build up or tear down. Proverbs 26:4-5 offers a nuanced approach: "Do not answer a fool according to his folly, or you yourself will be like him. Answer a fool according to his folly, lest he become wise in his own eyes." This teaches us the importance of discernment in our conversations. Choose your words wisely and know when to engage and when to step back.</w:t>
      </w:r>
    </w:p>
    <w:p w14:paraId="295E6A6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ensure your words build others up rather than tear them down?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have the power to influence relationships positively or negatively?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pause and reflect before speaking in emotionally charged situations? </w:t>
      </w:r>
    </w:p>
    <w:p w14:paraId="1BDB3584"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C28A1E"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DF67215" w14:textId="77777777" w:rsidR="00142D9B" w:rsidRDefault="00142D9B" w:rsidP="00142D9B">
      <w:pPr>
        <w:spacing w:line="247" w:lineRule="auto"/>
        <w:rPr>
          <w:rFonts w:eastAsia="Times New Roman"/>
          <w:b/>
          <w:bCs/>
          <w:kern w:val="0"/>
          <w:sz w:val="21"/>
          <w:szCs w:val="21"/>
        </w:rPr>
      </w:pPr>
    </w:p>
    <w:p w14:paraId="2625DA0D" w14:textId="07395820"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Danger of Laziness</w:t>
      </w:r>
    </w:p>
    <w:p w14:paraId="152AE14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26:14 warns, "As a door turns on its hinges, so does a sluggard on his bed." Laziness can trap us in a cycle of inactivity, much like a door that swings but goes nowhere. Break free from the chains of procrastination by setting small, achievable goals and taking consistent action.</w:t>
      </w:r>
    </w:p>
    <w:p w14:paraId="2910BE8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overcome laziness in your daily responsibilities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laziness is often compared to a door turning on its hinges?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diligence and avoid the pitfalls of laziness? </w:t>
      </w:r>
    </w:p>
    <w:p w14:paraId="026B00B1"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Diligence</w:t>
      </w:r>
    </w:p>
    <w:p w14:paraId="5E06352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 contrast to laziness, diligence is a virtue that leads to success. Proverbs 26:16 states, "The sluggard is wiser in his own eyes than seven men who answer discreetly." This verse highlights the self-deception of laziness. By being diligent and seeking counsel, we can achieve more and grow in wisdom.</w:t>
      </w:r>
    </w:p>
    <w:p w14:paraId="2F3120F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diligence in your daily tasks to achieve long-term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diligence is valued over laziness in achieving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diligent mindset in challenging situations? </w:t>
      </w:r>
    </w:p>
    <w:p w14:paraId="743E8B9C"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9EA348"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A03E954" w14:textId="77777777" w:rsidR="00142D9B" w:rsidRDefault="00142D9B" w:rsidP="00142D9B">
      <w:pPr>
        <w:spacing w:line="247" w:lineRule="auto"/>
        <w:rPr>
          <w:rFonts w:eastAsia="Times New Roman"/>
          <w:b/>
          <w:bCs/>
          <w:kern w:val="0"/>
          <w:sz w:val="21"/>
          <w:szCs w:val="21"/>
        </w:rPr>
      </w:pPr>
    </w:p>
    <w:p w14:paraId="0ACB46E8" w14:textId="54EAAD37"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Trap of Gossip</w:t>
      </w:r>
    </w:p>
    <w:p w14:paraId="336BE03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26:20 tells us, "Without wood, a fire goes out; without gossip, a conflict ceases." Gossip fuels discord and division. To foster peace and unity, refrain from spreading rumors and instead speak words that encourage and uplift others.</w:t>
      </w:r>
    </w:p>
    <w:p w14:paraId="3FDC473E" w14:textId="77777777" w:rsidR="00142D9B" w:rsidRDefault="00142D9B" w:rsidP="00142D9B">
      <w:pPr>
        <w:spacing w:line="247" w:lineRule="auto"/>
      </w:pPr>
      <w:r w:rsidRPr="00F6333B">
        <w:rPr>
          <w:rFonts w:eastAsia="Times New Roman"/>
          <w:kern w:val="0"/>
          <w:sz w:val="21"/>
          <w:szCs w:val="21"/>
        </w:rPr>
        <w:t>1. How can you actively avoid participating in gossip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gossip can be so tempting, and how can you resist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promote truth and kindness instead of gossip in your community?</w:t>
      </w:r>
    </w:p>
    <w:p w14:paraId="338F9049" w14:textId="67ABAB6C"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Deceit of Flattery</w:t>
      </w:r>
    </w:p>
    <w:p w14:paraId="259F196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Flattery may seem harmless, but Proverbs 26:28 warns, "A lying tongue hates those it crushes, and a flattering mouth causes ruin." Flattery can be a form of deceit that leads to destruction. Be sincere in your praise and let your words reflect genuine appreciation.</w:t>
      </w:r>
    </w:p>
    <w:p w14:paraId="639DAEC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discern genuine praise from deceitful flattery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resort to flattery instead of honest communication?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being swayed by flattery in decision-making? </w:t>
      </w:r>
    </w:p>
    <w:p w14:paraId="7ADF1D4E"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6EB040"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6D55585" w14:textId="77777777" w:rsidR="00142D9B" w:rsidRDefault="00142D9B" w:rsidP="00142D9B">
      <w:pPr>
        <w:spacing w:line="247" w:lineRule="auto"/>
        <w:rPr>
          <w:rFonts w:eastAsia="Times New Roman"/>
          <w:b/>
          <w:bCs/>
          <w:kern w:val="0"/>
          <w:sz w:val="21"/>
          <w:szCs w:val="21"/>
        </w:rPr>
      </w:pPr>
    </w:p>
    <w:p w14:paraId="3346CA88" w14:textId="616C67C2"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Importance of Integrity</w:t>
      </w:r>
    </w:p>
    <w:p w14:paraId="3DD48CC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Integrity is a cornerstone of a righteous life. Proverbs 26:23 compares insincere words to "glaze on earthenware." Just as a thin glaze can hide the true nature of a pot, insincerity can mask our true intentions. Strive for honesty and transparency in all your dealings.</w:t>
      </w:r>
    </w:p>
    <w:p w14:paraId="1E28E80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integrity in daily life influence your relationships and reputation according to Proverbs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effective leadership as suggested in Proverbs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your values from Proverbs 26? </w:t>
      </w:r>
    </w:p>
    <w:p w14:paraId="22598665"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Deception</w:t>
      </w:r>
    </w:p>
    <w:p w14:paraId="5F85993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Deception may offer short-term gains, but Proverbs 26:27 warns, "Whoever digs a pit will fall into it; if someone rolls a stone, it will roll back on them." Deceptive actions often backfire. Choose truth and integrity to build a life that stands firm.</w:t>
      </w:r>
    </w:p>
    <w:p w14:paraId="2353F2F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recognizing deception in others help you make wiser decisions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deception often leads to broken trust and damaged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being deceptive in your interactions? </w:t>
      </w:r>
    </w:p>
    <w:p w14:paraId="28A1FB19"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2DFDF9"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CBD5B74" w14:textId="77777777" w:rsidR="00142D9B" w:rsidRDefault="00142D9B" w:rsidP="00142D9B">
      <w:pPr>
        <w:spacing w:line="247" w:lineRule="auto"/>
        <w:rPr>
          <w:rFonts w:eastAsia="Times New Roman"/>
          <w:b/>
          <w:bCs/>
          <w:kern w:val="0"/>
          <w:sz w:val="21"/>
          <w:szCs w:val="21"/>
        </w:rPr>
      </w:pPr>
    </w:p>
    <w:p w14:paraId="669C4CE9" w14:textId="4D75013D"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Wisdom of Silence</w:t>
      </w:r>
    </w:p>
    <w:p w14:paraId="153F716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Sometimes, silence is the best response. Proverbs 26:17 advises, "Like one who grabs a dog by the ears is a passerby who meddles in a quarrel not his own." Avoid unnecessary conflicts by knowing when to stay silent and when to speak up.</w:t>
      </w:r>
    </w:p>
    <w:p w14:paraId="3DEEE97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silence in conflicts lead to more effective resolutions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silence is often more powerful than words in maintaining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moments when choosing silence over speaking has benefited you? </w:t>
      </w:r>
    </w:p>
    <w:p w14:paraId="11805587"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Righteousness</w:t>
      </w:r>
    </w:p>
    <w:p w14:paraId="035DCBD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Ultimately, living according to God's wisdom brings blessings. Proverbs 26:12 states, "Do you see a man wise in his own eyes? There is more hope for a fool than for him." Humility and righteousness open the door to God's favor and guidance. Seek His wisdom daily and let it guide your path.</w:t>
      </w:r>
    </w:p>
    <w:p w14:paraId="40621953"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righteousness in daily life lead to tangible rewards or benefits for you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often associated with long-term success and fulfillment in Proverbs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align with the principles of righteousness?</w:t>
      </w:r>
      <w:r w:rsidRPr="001B37DC">
        <w:br w:type="page"/>
      </w:r>
    </w:p>
    <w:p w14:paraId="0E7268A9"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27 Teaching Points and Bible Study Questions</w:t>
      </w:r>
    </w:p>
    <w:p w14:paraId="5625D743" w14:textId="276A1FE6"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a Good Reputation</w:t>
      </w:r>
    </w:p>
    <w:p w14:paraId="04C0043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27:2 reminds us, "Let another praise you, and not your own mouth; a stranger, and not your own lips." This verse highlights the importance of humility and the value of a good reputation. In a world where self-promotion is rampant, this wisdom encourages us to let our actions speak for themselves. A good name is more valuable than riches, and it is built through consistent, humble service to others.</w:t>
      </w:r>
    </w:p>
    <w:p w14:paraId="556DF0B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build and maintain a good reputation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good reputation is more valuable than material wealth?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a damaged reputation? </w:t>
      </w:r>
    </w:p>
    <w:p w14:paraId="75B894A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Refining Power of Friendship</w:t>
      </w:r>
    </w:p>
    <w:p w14:paraId="452C251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"A friend loves at all times, and a brother is born for adversity" (Proverbs 27:17). True friends are like iron sharpening iron, refining us and helping us grow. Surround yourself with those who challenge you to be better, who support you in trials, and who celebrate your victories. These relationships are a gift from God, designed to strengthen and encourage us.</w:t>
      </w:r>
    </w:p>
    <w:p w14:paraId="4997830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ensure your friendships help refine and improve your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honest feedback from friends is crucial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 a refining influence in your friends' lives? </w:t>
      </w:r>
    </w:p>
    <w:p w14:paraId="69C1E3D1"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E2C572"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6EBB1F1" w14:textId="77777777" w:rsidR="00142D9B" w:rsidRDefault="00142D9B" w:rsidP="00142D9B">
      <w:pPr>
        <w:spacing w:line="247" w:lineRule="auto"/>
        <w:rPr>
          <w:rFonts w:eastAsia="Times New Roman"/>
          <w:b/>
          <w:bCs/>
          <w:kern w:val="0"/>
          <w:sz w:val="21"/>
          <w:szCs w:val="21"/>
        </w:rPr>
      </w:pPr>
    </w:p>
    <w:p w14:paraId="548B5D31" w14:textId="7DBD6C2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Dangers of Envy</w:t>
      </w:r>
    </w:p>
    <w:p w14:paraId="018307F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27:4 warns, "Wrath is cruel and anger is like a flood, but who can withstand jealousy?" Envy can consume us, leading to destructive behavior and broken relationships. Instead, we are called to be content with what we have and to rejoice in the blessings of others. By focusing on gratitude, we can overcome the corrosive nature of envy.</w:t>
      </w:r>
    </w:p>
    <w:p w14:paraId="1AD5E03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guard your heart against envy in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envy can damage relationships and personal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transform envy into gratitude and contentment? </w:t>
      </w:r>
    </w:p>
    <w:p w14:paraId="1A080C2E"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Wise Counsel</w:t>
      </w:r>
    </w:p>
    <w:p w14:paraId="41C8106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"Better is open rebuke than hidden love" (Proverbs 27:5). Constructive criticism from a trusted friend is invaluable. It may sting at first, but it is a sign of true love and concern. Seek out wise counsel and be open to correction, for it is through this process that we grow in wisdom and character.</w:t>
      </w:r>
    </w:p>
    <w:p w14:paraId="3329E66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identify and seek wise counsel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wise counsel is crucial for personal growth and avoiding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open to receiving wise advice from others? </w:t>
      </w:r>
    </w:p>
    <w:p w14:paraId="24C84E46"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B9C266"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1295CA9" w14:textId="77777777" w:rsidR="00142D9B" w:rsidRDefault="00142D9B" w:rsidP="00142D9B">
      <w:pPr>
        <w:spacing w:line="247" w:lineRule="auto"/>
        <w:rPr>
          <w:rFonts w:eastAsia="Times New Roman"/>
          <w:b/>
          <w:bCs/>
          <w:kern w:val="0"/>
          <w:sz w:val="21"/>
          <w:szCs w:val="21"/>
        </w:rPr>
      </w:pPr>
    </w:p>
    <w:p w14:paraId="6979726E" w14:textId="5E32E28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Perils of Complacency</w:t>
      </w:r>
    </w:p>
    <w:p w14:paraId="7327E4D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27:12 states, "The prudent see danger and take cover, but the simple keep going and suffer the consequences." Complacency can lead to unforeseen troubles. By staying vigilant and proactive, we can avoid many pitfalls. This verse encourages us to be aware of our surroundings and to take action when necessary to protect ourselves and our loved ones.</w:t>
      </w:r>
    </w:p>
    <w:p w14:paraId="53F289A9" w14:textId="77777777" w:rsidR="00142D9B" w:rsidRDefault="00142D9B" w:rsidP="00142D9B">
      <w:pPr>
        <w:spacing w:line="247" w:lineRule="auto"/>
      </w:pPr>
      <w:r w:rsidRPr="00F6333B">
        <w:rPr>
          <w:rFonts w:eastAsia="Times New Roman"/>
          <w:kern w:val="0"/>
          <w:sz w:val="21"/>
          <w:szCs w:val="21"/>
        </w:rPr>
        <w:t>1. How can you actively guard against complacency in your daily spiritual practices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can lead to missed opportunities for personal growth and improvement?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remain vigilant and proactive in your faith journey?</w:t>
      </w:r>
    </w:p>
    <w:p w14:paraId="7F77D3D1" w14:textId="040521E9"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Contentment</w:t>
      </w:r>
    </w:p>
    <w:p w14:paraId="3305E6C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"A satisfied soul loathes the honeycomb, but to a hungry soul, every bitter thing is sweet" (Proverbs 27:7). Contentment is a state of heart that transcends circumstances. When we are satisfied in Christ, even the simplest blessings bring joy. This verse reminds us to cultivate a heart of gratitude, finding satisfaction in what God has provided.</w:t>
      </w:r>
    </w:p>
    <w:p w14:paraId="0472F88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contentment in daily life enhance your overall joy and satisfaction?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essential for maintaining healthy relationships and personal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contentment in a consumer-driven society? </w:t>
      </w:r>
    </w:p>
    <w:p w14:paraId="54E0DAB0"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CA6708"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41C57A49" w14:textId="77777777" w:rsidR="00142D9B" w:rsidRDefault="00142D9B" w:rsidP="00142D9B">
      <w:pPr>
        <w:spacing w:line="247" w:lineRule="auto"/>
        <w:rPr>
          <w:rFonts w:eastAsia="Times New Roman"/>
          <w:b/>
          <w:bCs/>
          <w:kern w:val="0"/>
          <w:sz w:val="21"/>
          <w:szCs w:val="21"/>
        </w:rPr>
      </w:pPr>
    </w:p>
    <w:p w14:paraId="49B3ED50" w14:textId="27DF6F81"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Necessity of Diligence</w:t>
      </w:r>
    </w:p>
    <w:p w14:paraId="16A3F35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27:23 advises, "Be sure to know the state of your flocks, and pay attention to your herds." This is a call to diligence and responsibility. Whether in our work, family, or spiritual life, attentiveness and care are crucial. By being diligent, we honor God and steward well the resources He has entrusted to us.</w:t>
      </w:r>
    </w:p>
    <w:p w14:paraId="2ABB7CA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diligence in your daily tasks to achieve long-term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diligence is essential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habit of diligence in your life? </w:t>
      </w:r>
    </w:p>
    <w:p w14:paraId="75A97B3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Transience of Wealth</w:t>
      </w:r>
    </w:p>
    <w:p w14:paraId="01E8CC7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"For riches are not forever, nor does a crown endure to every generation" (Proverbs 27:24). Wealth is fleeting, and placing our trust in material possessions is futile. Instead, we are encouraged to invest in eternal treasures, focusing on what truly matters—our relationship with God and the impact we have on others.</w:t>
      </w:r>
    </w:p>
    <w:p w14:paraId="5AF7CE6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prioritize relationships over wealth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wealth is often seen as temporary in Proverbs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wealth doesn't define your self-worth? </w:t>
      </w:r>
    </w:p>
    <w:p w14:paraId="6EBA5406"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0F5532"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3945ED4B" w14:textId="77777777" w:rsidR="00142D9B" w:rsidRDefault="00142D9B" w:rsidP="00142D9B">
      <w:pPr>
        <w:spacing w:line="247" w:lineRule="auto"/>
        <w:rPr>
          <w:rFonts w:eastAsia="Times New Roman"/>
          <w:b/>
          <w:bCs/>
          <w:kern w:val="0"/>
          <w:sz w:val="21"/>
          <w:szCs w:val="21"/>
        </w:rPr>
      </w:pPr>
    </w:p>
    <w:p w14:paraId="6FB6774C" w14:textId="294438D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Power of Encouragement</w:t>
      </w:r>
    </w:p>
    <w:p w14:paraId="460B97B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27:9 tells us, "Oil and incense bring joy to the heart, and the sweetness of a friend is counsel to the soul." Encouragement is a powerful tool that can uplift and inspire. Be generous with your words, offering support and kindness to those around you. A simple act of encouragement can have a profound impact on someone's life.</w:t>
      </w:r>
    </w:p>
    <w:p w14:paraId="45C74F8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use words to uplift a friend facing challenges, as suggested in Proverbs 27:9?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is compared to perfume in Proverbs 27:9,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your encouragement is genuine and impactful, reflecting Proverbs 27:9? </w:t>
      </w:r>
    </w:p>
    <w:p w14:paraId="0A428294"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Wisdom of Planning</w:t>
      </w:r>
    </w:p>
    <w:p w14:paraId="3498126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"Know well the condition of your flocks, and give attention to your herds" (Proverbs 27:23). Planning and preparation are essential for success. By being intentional and thoughtful in our actions, we can navigate life's challenges more effectively. This wisdom encourages us to be good stewards of our time and resources, planning for the future while trusting in God's provision.</w:t>
      </w:r>
    </w:p>
    <w:p w14:paraId="4906BA75"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Proverbs 27 guide you in setting realistic goals for your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planning is emphasized in Proverbs 27 for achieving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Proverbs 27 about balancing spontaneity and planning in daily life?</w:t>
      </w:r>
      <w:r w:rsidRPr="001B37DC">
        <w:br w:type="page"/>
      </w:r>
    </w:p>
    <w:p w14:paraId="222BE775"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28 Teaching Points and Bible Study Questions</w:t>
      </w:r>
    </w:p>
    <w:p w14:paraId="095B3BE3" w14:textId="4AAD37E1"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Power of Righteous Living</w:t>
      </w:r>
    </w:p>
    <w:p w14:paraId="0C1538C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28:1 tells us, "The wicked flee when no one pursues, but the righteous are as bold as a lion." Living a life aligned with God's principles instills a confidence that cannot be shaken. When you walk in righteousness, you carry a boldness that empowers you to face challenges head-on, knowing that God is with you. This boldness is not arrogance but a quiet assurance that comes from living in truth.</w:t>
      </w:r>
    </w:p>
    <w:p w14:paraId="252FDE7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living righteously influence your decision-making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leads to boldness, and how can you apply this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righteous living? </w:t>
      </w:r>
    </w:p>
    <w:p w14:paraId="38757F13"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Understanding</w:t>
      </w:r>
    </w:p>
    <w:p w14:paraId="0E98D69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 Proverbs 28:2, we read, "A land in rebellion has many rulers, but a man of understanding and knowledge maintains order." Understanding and wisdom are crucial for maintaining peace and order, whether in a nation, a community, or your personal life. Seek wisdom through prayer and study of the Word, and you'll find that it brings clarity and stability to your decisions.</w:t>
      </w:r>
    </w:p>
    <w:p w14:paraId="186C4A4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understanding improve your decision-making in daily life according to Proverbs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Proverbs 28 emphasizes understanding over wealth or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gain understanding as advised in Proverbs 28? </w:t>
      </w:r>
    </w:p>
    <w:p w14:paraId="6F5490C6"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2BC8FC"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233D648E" w14:textId="77777777" w:rsidR="00142D9B" w:rsidRDefault="00142D9B" w:rsidP="00142D9B">
      <w:pPr>
        <w:spacing w:line="247" w:lineRule="auto"/>
        <w:rPr>
          <w:rFonts w:eastAsia="Times New Roman"/>
          <w:b/>
          <w:bCs/>
          <w:kern w:val="0"/>
          <w:sz w:val="21"/>
          <w:szCs w:val="21"/>
        </w:rPr>
      </w:pPr>
    </w:p>
    <w:p w14:paraId="0D6A31DB" w14:textId="4BCA1967"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Blessing of Generosity</w:t>
      </w:r>
    </w:p>
    <w:p w14:paraId="3E074A8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28:8 reminds us, "He who increases his wealth by interest and usury lays it up for one who is kind to the poor." Generosity is a hallmark of a life well-lived. When you give to those in need, you are not only blessing others but also aligning yourself with God's heart. Generosity opens doors to blessings that go beyond material wealth, enriching your spirit and community.</w:t>
      </w:r>
    </w:p>
    <w:p w14:paraId="38C381E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generosity in your community lead to personal and collective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as a source of true wealth in Proverbs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generous spirit in your daily life? </w:t>
      </w:r>
    </w:p>
    <w:p w14:paraId="3F5A3DE0"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Integrity</w:t>
      </w:r>
    </w:p>
    <w:p w14:paraId="0404898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"A faithful man will abound with blessings, but one eager to be rich will not go unpunished," says Proverbs 28:20. Integrity is a cornerstone of a life that honors God. When you live with honesty and faithfulness, you invite God's blessings into your life. Integrity builds trust and respect, paving the way for meaningful relationships and opportunities.</w:t>
      </w:r>
    </w:p>
    <w:p w14:paraId="3D1BC62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demonstrate integrity in your daily work and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leads to a more secure and peaceful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if faced with a situation that challenges your integrity? </w:t>
      </w:r>
    </w:p>
    <w:p w14:paraId="1BF30783"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617B93"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C7FE9AA" w14:textId="77777777" w:rsidR="00142D9B" w:rsidRDefault="00142D9B" w:rsidP="00142D9B">
      <w:pPr>
        <w:spacing w:line="247" w:lineRule="auto"/>
        <w:rPr>
          <w:rFonts w:eastAsia="Times New Roman"/>
          <w:b/>
          <w:bCs/>
          <w:kern w:val="0"/>
          <w:sz w:val="21"/>
          <w:szCs w:val="21"/>
        </w:rPr>
      </w:pPr>
    </w:p>
    <w:p w14:paraId="6D8D60B1" w14:textId="22CEA440"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Consequences of Ignoring the Law</w:t>
      </w:r>
    </w:p>
    <w:p w14:paraId="63C34BA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28:9 warns, "He who turns his ear away from hearing the law, even his prayer is detestable." Ignoring God's commandments leads to spiritual deafness. When you neglect His Word, you cut yourself off from the guidance and wisdom it offers. Embrace the Scriptures as your roadmap, and your prayers will be powerful and effective.</w:t>
      </w:r>
    </w:p>
    <w:p w14:paraId="1350E56E" w14:textId="77777777" w:rsidR="00142D9B" w:rsidRDefault="00142D9B" w:rsidP="00142D9B">
      <w:pPr>
        <w:spacing w:line="247" w:lineRule="auto"/>
      </w:pPr>
      <w:r w:rsidRPr="00F6333B">
        <w:rPr>
          <w:rFonts w:eastAsia="Times New Roman"/>
          <w:kern w:val="0"/>
          <w:sz w:val="21"/>
          <w:szCs w:val="21"/>
        </w:rPr>
        <w:t>1. How can ignoring the law impact your relationships and community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choose to ignore laws despite known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the law?</w:t>
      </w:r>
    </w:p>
    <w:p w14:paraId="35B7102C" w14:textId="0781A2D8"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Pride</w:t>
      </w:r>
    </w:p>
    <w:p w14:paraId="4AF4456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"Pride brings a person low, but a lowly spirit gains honor," states Proverbs 28:23. Pride is a trap that leads to downfall, while humility opens the door to honor and respect. Cultivate a humble heart by recognizing your dependence on God. In humility, you find strength and grace to navigate life's challenges.</w:t>
      </w:r>
    </w:p>
    <w:p w14:paraId="1818071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recognizing pride in yourself lead to healthier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blinds us to our own faults and weaknesses?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interactions? </w:t>
      </w:r>
    </w:p>
    <w:p w14:paraId="082F7B66"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EA1C2A"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671B6570" w14:textId="77777777" w:rsidR="00142D9B" w:rsidRDefault="00142D9B" w:rsidP="00142D9B">
      <w:pPr>
        <w:spacing w:line="247" w:lineRule="auto"/>
        <w:rPr>
          <w:rFonts w:eastAsia="Times New Roman"/>
          <w:b/>
          <w:bCs/>
          <w:kern w:val="0"/>
          <w:sz w:val="21"/>
          <w:szCs w:val="21"/>
        </w:rPr>
      </w:pPr>
    </w:p>
    <w:p w14:paraId="6CD5DD4B" w14:textId="62475F2E"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Reward of Hard Work</w:t>
      </w:r>
    </w:p>
    <w:p w14:paraId="6397667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28:19 encourages, "He who works his land will have plenty of food, but he who chases fantasies will have his fill of poverty." Diligence and hard work are rewarded with abundance. When you commit to your responsibilities and put in the effort, you reap the benefits. Avoid the temptation of shortcuts and embrace the satisfaction that comes from honest labor.</w:t>
      </w:r>
    </w:p>
    <w:p w14:paraId="424252A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28 to motivate consistent hard work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hard work is emphasized as rewarding in Proverbs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hard work aligns with the values in Proverbs 28? </w:t>
      </w:r>
    </w:p>
    <w:p w14:paraId="056A64DC"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Wisdom of Seeking Counsel</w:t>
      </w:r>
    </w:p>
    <w:p w14:paraId="5DABED4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"Plans fail for lack of counsel, but with many advisers they succeed," says Proverbs 28:26. Seeking wise counsel is a sign of strength, not weakness. Surround yourself with godly mentors and friends who can offer guidance and support. Their insights can help you make informed decisions and avoid pitfalls.</w:t>
      </w:r>
    </w:p>
    <w:p w14:paraId="27BA1D0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seeking counsel from others enhance your decision-making in daily life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hesitate to seek advice, and how can this be overcome?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seek wise counsel regularly? </w:t>
      </w:r>
    </w:p>
    <w:p w14:paraId="68933F35" w14:textId="77777777" w:rsidR="00142D9B"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07878F" w14:textId="77777777" w:rsidR="00142D9B" w:rsidRDefault="00142D9B">
      <w:pPr>
        <w:spacing w:after="0" w:line="240" w:lineRule="auto"/>
        <w:rPr>
          <w:rFonts w:eastAsia="Times New Roman"/>
          <w:b/>
          <w:bCs/>
          <w:kern w:val="0"/>
          <w:sz w:val="21"/>
          <w:szCs w:val="21"/>
        </w:rPr>
      </w:pPr>
      <w:r>
        <w:rPr>
          <w:rFonts w:eastAsia="Times New Roman"/>
          <w:b/>
          <w:bCs/>
          <w:kern w:val="0"/>
          <w:sz w:val="21"/>
          <w:szCs w:val="21"/>
        </w:rPr>
        <w:br w:type="page"/>
      </w:r>
    </w:p>
    <w:p w14:paraId="18D948BE" w14:textId="77777777" w:rsidR="00142D9B" w:rsidRDefault="00142D9B" w:rsidP="00142D9B">
      <w:pPr>
        <w:spacing w:line="247" w:lineRule="auto"/>
        <w:rPr>
          <w:rFonts w:eastAsia="Times New Roman"/>
          <w:b/>
          <w:bCs/>
          <w:kern w:val="0"/>
          <w:sz w:val="21"/>
          <w:szCs w:val="21"/>
        </w:rPr>
      </w:pPr>
    </w:p>
    <w:p w14:paraId="29F8486C" w14:textId="27E860E0"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Peace of Trusting in the Lord</w:t>
      </w:r>
    </w:p>
    <w:p w14:paraId="34FF178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28:25 teaches, "A greedy man stirs up strife, but he who trusts in the LORD will prosper." Trusting in God brings peace and prosperity. When you place your confidence in Him rather than in material wealth or human strength, you find a peace that surpasses understanding. Trust in the Lord, and He will direct your paths.</w:t>
      </w:r>
    </w:p>
    <w:p w14:paraId="393643A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trusting in the Lord bring peace during uncertain financial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can lead to a more peaceful mindset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trust in the Lord for greater peace? </w:t>
      </w:r>
    </w:p>
    <w:p w14:paraId="71CF0F13"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Walking in Integrity</w:t>
      </w:r>
    </w:p>
    <w:p w14:paraId="2F8233D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Finally, Proverbs 28:18 declares, "He who walks with integrity will be kept safe, but whoever is perverse in his ways will suddenly fall." Walking in integrity is a source of joy and security. It ensures that your life is built on a solid foundation, free from the fear of exposure or failure. Embrace integrity, and experience the joy of a life well-lived in the sight of God.</w:t>
      </w:r>
    </w:p>
    <w:p w14:paraId="310B2375"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walking in integrity bring joy to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essential for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integrity guides your actions?</w:t>
      </w:r>
      <w:r w:rsidRPr="001B37DC">
        <w:br w:type="page"/>
      </w:r>
    </w:p>
    <w:p w14:paraId="135C185F"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29 Teaching Points and Bible Study Questions</w:t>
      </w:r>
    </w:p>
    <w:p w14:paraId="4F1FB852" w14:textId="62C872E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Power of Righteous Leadership</w:t>
      </w:r>
    </w:p>
    <w:p w14:paraId="0EEF0A6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29:2 tells us, "When the righteous thrive, the people rejoice; but when the wicked rule, the people groan." This verse highlights the profound impact of leadership on a community. Righteous leaders, who align their actions with God's principles, bring joy and prosperity. As you navigate your daily life, consider how you can lead with integrity in your own sphere of influence, whether at work, home, or in your community. Your actions can inspire others and create a ripple effect of positivity.</w:t>
      </w:r>
    </w:p>
    <w:p w14:paraId="036E67B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righteous leadership influence community behavior and decision-making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 are crucial for maintaining justice and fairness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righteous leadership in your workplace or community? </w:t>
      </w:r>
    </w:p>
    <w:p w14:paraId="3D8C77BF"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Wisdom in Correction</w:t>
      </w:r>
    </w:p>
    <w:p w14:paraId="50DAA5B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Correction is not always easy to accept, but Proverbs 29:1 warns, "A man who remains stiff-necked after much reproof will suddenly be shattered beyond recovery." Embrace correction as an opportunity for growth. When you are open to learning from your mistakes, you align yourself with God's wisdom. This openness not only strengthens your character but also enhances your relationships with others, as they see your willingness to improve and grow.</w:t>
      </w:r>
    </w:p>
    <w:p w14:paraId="6F133FD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wisdom when receiving correction to improve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essential in accepting and giving constructive criticism?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corrections are received positively and effectively? </w:t>
      </w:r>
    </w:p>
    <w:p w14:paraId="149B9967" w14:textId="77777777" w:rsidR="0067622C"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597269" w14:textId="77777777" w:rsidR="0067622C" w:rsidRDefault="0067622C">
      <w:pPr>
        <w:spacing w:after="0" w:line="240" w:lineRule="auto"/>
        <w:rPr>
          <w:rFonts w:eastAsia="Times New Roman"/>
          <w:b/>
          <w:bCs/>
          <w:kern w:val="0"/>
          <w:sz w:val="21"/>
          <w:szCs w:val="21"/>
        </w:rPr>
      </w:pPr>
      <w:r>
        <w:rPr>
          <w:rFonts w:eastAsia="Times New Roman"/>
          <w:b/>
          <w:bCs/>
          <w:kern w:val="0"/>
          <w:sz w:val="21"/>
          <w:szCs w:val="21"/>
        </w:rPr>
        <w:br w:type="page"/>
      </w:r>
    </w:p>
    <w:p w14:paraId="397BFF34" w14:textId="77777777" w:rsidR="0067622C" w:rsidRDefault="0067622C" w:rsidP="00142D9B">
      <w:pPr>
        <w:spacing w:line="247" w:lineRule="auto"/>
        <w:rPr>
          <w:rFonts w:eastAsia="Times New Roman"/>
          <w:b/>
          <w:bCs/>
          <w:kern w:val="0"/>
          <w:sz w:val="21"/>
          <w:szCs w:val="21"/>
        </w:rPr>
      </w:pPr>
    </w:p>
    <w:p w14:paraId="5084A1A0" w14:textId="3486FBF0"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Importance of Self-Control</w:t>
      </w:r>
    </w:p>
    <w:p w14:paraId="0B39497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29:11 states, "A fool vents all his anger, but a wise man holds it back." Self-control is a hallmark of wisdom. In moments of frustration or anger, pause and seek guidance through prayer. By doing so, you reflect the peace of Christ in your interactions, fostering harmony and understanding. Remember, self-control is a fruit of the Spirit, and practicing it can transform your relationships and environment.</w:t>
      </w:r>
    </w:p>
    <w:p w14:paraId="2FC4725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self-control in daily life improve your relationships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self-control is crucial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strategies can you implement to strengthen self-control in challenging situations? </w:t>
      </w:r>
    </w:p>
    <w:p w14:paraId="1E631CBE"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Justice</w:t>
      </w:r>
    </w:p>
    <w:p w14:paraId="5B52742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Justice is a recurring theme in Proverbs, and 29:7 emphasizes, "The righteous consider the cause of the poor, but the wicked have no regard for such concerns." As followers of Christ, we are called to advocate for justice and care for those in need. By doing so, we reflect God's heart for the marginalized and oppressed. Look for opportunities to serve and uplift others, knowing that your actions are a testament to your faith.</w:t>
      </w:r>
    </w:p>
    <w:p w14:paraId="053EA874"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based on Proverbs 29's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portrayed as a blessing in Proverbs 29, and how can this influence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fairness and justice in your daily interactions? </w:t>
      </w:r>
    </w:p>
    <w:p w14:paraId="6F683092" w14:textId="77777777" w:rsidR="0067622C"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09E46D" w14:textId="77777777" w:rsidR="0067622C" w:rsidRDefault="0067622C">
      <w:pPr>
        <w:spacing w:after="0" w:line="240" w:lineRule="auto"/>
        <w:rPr>
          <w:rFonts w:eastAsia="Times New Roman"/>
          <w:b/>
          <w:bCs/>
          <w:kern w:val="0"/>
          <w:sz w:val="21"/>
          <w:szCs w:val="21"/>
        </w:rPr>
      </w:pPr>
      <w:r>
        <w:rPr>
          <w:rFonts w:eastAsia="Times New Roman"/>
          <w:b/>
          <w:bCs/>
          <w:kern w:val="0"/>
          <w:sz w:val="21"/>
          <w:szCs w:val="21"/>
        </w:rPr>
        <w:br w:type="page"/>
      </w:r>
    </w:p>
    <w:p w14:paraId="44F9E11F" w14:textId="77777777" w:rsidR="0067622C" w:rsidRDefault="0067622C" w:rsidP="00142D9B">
      <w:pPr>
        <w:spacing w:line="247" w:lineRule="auto"/>
        <w:rPr>
          <w:rFonts w:eastAsia="Times New Roman"/>
          <w:b/>
          <w:bCs/>
          <w:kern w:val="0"/>
          <w:sz w:val="21"/>
          <w:szCs w:val="21"/>
        </w:rPr>
      </w:pPr>
    </w:p>
    <w:p w14:paraId="4FD12B07" w14:textId="548D1F62"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Dangers of Flattery</w:t>
      </w:r>
    </w:p>
    <w:p w14:paraId="266C90E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29:5 warns, "A man who flatters his neighbor spreads a net for his feet." Flattery can be deceitful and manipulative, leading others astray. Instead, strive for honesty and sincerity in your interactions. Speak truth in love, as Ephesians 4:15 encourages, and build others up with genuine encouragement. This approach fosters trust and strengthens your relationships.</w:t>
      </w:r>
    </w:p>
    <w:p w14:paraId="758DDFCB" w14:textId="77777777" w:rsidR="0067622C" w:rsidRDefault="00142D9B" w:rsidP="00142D9B">
      <w:pPr>
        <w:spacing w:line="247" w:lineRule="auto"/>
      </w:pPr>
      <w:r w:rsidRPr="00F6333B">
        <w:rPr>
          <w:rFonts w:eastAsia="Times New Roman"/>
          <w:kern w:val="0"/>
          <w:sz w:val="21"/>
          <w:szCs w:val="21"/>
        </w:rPr>
        <w:t>1. How can you discern genuine praise from flattery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flattery can be harmful in building authentic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avoid using flattery in your communication?</w:t>
      </w:r>
    </w:p>
    <w:p w14:paraId="63FC53FB" w14:textId="322FF9C6"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Discipline in Parenting</w:t>
      </w:r>
    </w:p>
    <w:p w14:paraId="622EA5B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29:15 reminds us, "A rod of correction imparts wisdom, but a child left undisciplined disgraces his mother." Discipline, when administered with love and guidance, is essential in raising children who honor God. It teaches them responsibility and respect. As parents or mentors, seek wisdom from Scripture to guide your approach, ensuring that your discipline reflects God's love and righteousness.</w:t>
      </w:r>
    </w:p>
    <w:p w14:paraId="32993088"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Proverbs 29 guide parents in balancing discipline with love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discipline is emphasized in Proverbs 29 for effective parenting?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from Proverbs 29 can parents take to instill wisdom in their children? </w:t>
      </w:r>
    </w:p>
    <w:p w14:paraId="5367FA0F" w14:textId="77777777" w:rsidR="0067622C"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A14378" w14:textId="77777777" w:rsidR="0067622C" w:rsidRDefault="0067622C">
      <w:pPr>
        <w:spacing w:after="0" w:line="240" w:lineRule="auto"/>
        <w:rPr>
          <w:rFonts w:eastAsia="Times New Roman"/>
          <w:b/>
          <w:bCs/>
          <w:kern w:val="0"/>
          <w:sz w:val="21"/>
          <w:szCs w:val="21"/>
        </w:rPr>
      </w:pPr>
      <w:r>
        <w:rPr>
          <w:rFonts w:eastAsia="Times New Roman"/>
          <w:b/>
          <w:bCs/>
          <w:kern w:val="0"/>
          <w:sz w:val="21"/>
          <w:szCs w:val="21"/>
        </w:rPr>
        <w:br w:type="page"/>
      </w:r>
    </w:p>
    <w:p w14:paraId="3EDD0C9E" w14:textId="77777777" w:rsidR="0067622C" w:rsidRDefault="0067622C" w:rsidP="00142D9B">
      <w:pPr>
        <w:spacing w:line="247" w:lineRule="auto"/>
        <w:rPr>
          <w:rFonts w:eastAsia="Times New Roman"/>
          <w:b/>
          <w:bCs/>
          <w:kern w:val="0"/>
          <w:sz w:val="21"/>
          <w:szCs w:val="21"/>
        </w:rPr>
      </w:pPr>
    </w:p>
    <w:p w14:paraId="39E7A853" w14:textId="23A65379"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Consequences of Pride</w:t>
      </w:r>
    </w:p>
    <w:p w14:paraId="0731469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Pride is a stumbling block, as Proverbs 29:23 states, "A man's pride will bring him low, but a humble spirit will obtain honor." Humility is a virtue that aligns us with God's will. By recognizing our dependence on Him, we open ourselves to His guidance and blessings. Practice humility in your daily interactions, and watch how it transforms your relationships and personal growth.</w:t>
      </w:r>
    </w:p>
    <w:p w14:paraId="086E629B"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recognizing pride in yourself lead to healthier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conflict and misunderstanding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replace pride with humility in challenging situations? </w:t>
      </w:r>
    </w:p>
    <w:p w14:paraId="0DC993ED"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Companions</w:t>
      </w:r>
    </w:p>
    <w:p w14:paraId="093CA6B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29:3 highlights, "A man who loves wisdom brings joy to his father, but a companion of prostitutes squanders his wealth." The company you keep can significantly impact your life. Surround yourself with those who encourage you in your walk with Christ and challenge you to grow in wisdom. Choose friends who uplift and inspire you, and be that positive influence in the lives of others.</w:t>
      </w:r>
    </w:p>
    <w:p w14:paraId="76D590F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discern if your companions are leading you towards wisdom or folly?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positively influence your friends' behavior and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surrounding yourself with wise companions impact your personal growth and decision-making? </w:t>
      </w:r>
    </w:p>
    <w:p w14:paraId="64EF0B68" w14:textId="77777777" w:rsidR="0067622C"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64C606" w14:textId="77777777" w:rsidR="0067622C" w:rsidRDefault="0067622C">
      <w:pPr>
        <w:spacing w:after="0" w:line="240" w:lineRule="auto"/>
        <w:rPr>
          <w:rFonts w:eastAsia="Times New Roman"/>
          <w:b/>
          <w:bCs/>
          <w:kern w:val="0"/>
          <w:sz w:val="21"/>
          <w:szCs w:val="21"/>
        </w:rPr>
      </w:pPr>
      <w:r>
        <w:rPr>
          <w:rFonts w:eastAsia="Times New Roman"/>
          <w:b/>
          <w:bCs/>
          <w:kern w:val="0"/>
          <w:sz w:val="21"/>
          <w:szCs w:val="21"/>
        </w:rPr>
        <w:br w:type="page"/>
      </w:r>
    </w:p>
    <w:p w14:paraId="4FAF0073" w14:textId="77777777" w:rsidR="0067622C" w:rsidRDefault="0067622C" w:rsidP="00142D9B">
      <w:pPr>
        <w:spacing w:line="247" w:lineRule="auto"/>
        <w:rPr>
          <w:rFonts w:eastAsia="Times New Roman"/>
          <w:b/>
          <w:bCs/>
          <w:kern w:val="0"/>
          <w:sz w:val="21"/>
          <w:szCs w:val="21"/>
        </w:rPr>
      </w:pPr>
    </w:p>
    <w:p w14:paraId="7A27AB5F" w14:textId="320D9F8F"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Power of Vision</w:t>
      </w:r>
    </w:p>
    <w:p w14:paraId="5EE652B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Vision is crucial for direction and purpose, as Proverbs 29:18 states, "Where there is no vision, the people cast off restraint; but blessed is he who keeps the law." A clear vision, grounded in God's Word, provides guidance and motivation. Seek God's vision for your life through prayer and Scripture, and let it direct your path. With His vision, you can pursue your goals with confidence and purpose.</w:t>
      </w:r>
    </w:p>
    <w:p w14:paraId="45005CB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having a clear vision guide your daily decisions and actions according to Proverbs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vision is essential for personal and community growth as suggested in Proverbs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personal vision with the wisdom found in Proverbs 29? </w:t>
      </w:r>
    </w:p>
    <w:p w14:paraId="39F2E78D"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Trusting in the Lord</w:t>
      </w:r>
    </w:p>
    <w:p w14:paraId="36A9CFB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Finally, Proverbs 29:25 reminds us, "The fear of man is a snare, but whoever trusts in the LORD is set securely on high." Trusting in God brings peace and security, freeing us from the anxieties of pleasing others. Place your trust in Him, knowing that He is faithful and His plans for you are good. This trust will anchor you in times of uncertainty and fill your life with His joy and peace.</w:t>
      </w:r>
    </w:p>
    <w:p w14:paraId="2B932C06"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trusting in the Lord bring joy in challenging situations you face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leads to a more joyful and peaceful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deepen your trust in the Lord today?</w:t>
      </w:r>
      <w:r w:rsidRPr="001B37DC">
        <w:br w:type="page"/>
      </w:r>
    </w:p>
    <w:p w14:paraId="480CBC05"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30 Teaching Points and Bible Study Questions</w:t>
      </w:r>
    </w:p>
    <w:p w14:paraId="2B95DD7D" w14:textId="07B10AE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Embrace Humility and Wisdom</w:t>
      </w:r>
    </w:p>
    <w:p w14:paraId="2F5EDDC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30:2-3 reminds us of the importance of humility: "Surely I am the most ignorant of men, and I lack the understanding of a man. I have not learned wisdom, and I have no knowledge of the Holy One." Recognizing our limitations is the first step toward true wisdom. By acknowledging our need for God's guidance, we open ourselves to His infinite wisdom and understanding. Remember, humility is not thinking less of yourself, but thinking of yourself less.</w:t>
      </w:r>
    </w:p>
    <w:p w14:paraId="656FCFB2"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embracing humility lead to gaining wisdom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truly understanding and applying wisdom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and wisdom in challenging situations? </w:t>
      </w:r>
    </w:p>
    <w:p w14:paraId="0D7FD1C9"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Word as Your Foundation</w:t>
      </w:r>
    </w:p>
    <w:p w14:paraId="7B9FB1A1"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 Proverbs 30:5, we read, "Every word of God is flawless; He is a shield to those who take refuge in Him." The Bible is our ultimate guide, providing clarity and direction in a world full of confusion. By immersing ourselves in Scripture, we build a solid foundation that withstands life's storms. Let God's flawless words be your compass, guiding you through every decision and challenge.</w:t>
      </w:r>
    </w:p>
    <w:p w14:paraId="386E74B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Proverbs 30 into your daily decision-making to strengthen your foundation in God's Word?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Word as a foundation is crucial for navigating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Word as your foundation in everyday situations? </w:t>
      </w:r>
    </w:p>
    <w:p w14:paraId="3A610590" w14:textId="77777777" w:rsidR="0067622C"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8138EC" w14:textId="77777777" w:rsidR="0067622C" w:rsidRDefault="0067622C">
      <w:pPr>
        <w:spacing w:after="0" w:line="240" w:lineRule="auto"/>
        <w:rPr>
          <w:rFonts w:eastAsia="Times New Roman"/>
          <w:b/>
          <w:bCs/>
          <w:kern w:val="0"/>
          <w:sz w:val="21"/>
          <w:szCs w:val="21"/>
        </w:rPr>
      </w:pPr>
      <w:r>
        <w:rPr>
          <w:rFonts w:eastAsia="Times New Roman"/>
          <w:b/>
          <w:bCs/>
          <w:kern w:val="0"/>
          <w:sz w:val="21"/>
          <w:szCs w:val="21"/>
        </w:rPr>
        <w:br w:type="page"/>
      </w:r>
    </w:p>
    <w:p w14:paraId="302D2E97" w14:textId="77777777" w:rsidR="0067622C" w:rsidRDefault="0067622C" w:rsidP="00142D9B">
      <w:pPr>
        <w:spacing w:line="247" w:lineRule="auto"/>
        <w:rPr>
          <w:rFonts w:eastAsia="Times New Roman"/>
          <w:b/>
          <w:bCs/>
          <w:kern w:val="0"/>
          <w:sz w:val="21"/>
          <w:szCs w:val="21"/>
        </w:rPr>
      </w:pPr>
    </w:p>
    <w:p w14:paraId="008124E5" w14:textId="6671A0A8"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Avoid Adding to God's Words</w:t>
      </w:r>
    </w:p>
    <w:p w14:paraId="75711B7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30:6 warns, "Do not add to His words, or He will rebuke you and prove you a liar." It's crucial to respect the integrity of Scripture. Adding our interpretations or altering its meaning can lead us astray. Trust in the sufficiency of God's Word, and let it speak for itself. This ensures that our faith remains pure and untainted by human error.</w:t>
      </w:r>
    </w:p>
    <w:p w14:paraId="0F36850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ensure you are not adding personal interpretations to God's words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tempted to add to God's words, and how can this be avoided?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discern and uphold the truth of God's words? </w:t>
      </w:r>
    </w:p>
    <w:p w14:paraId="399983B4"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Pursue Contentment Over Wealth</w:t>
      </w:r>
    </w:p>
    <w:p w14:paraId="515E726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In Proverbs 30:8-9, we find a prayer for balance: "Give me neither poverty nor riches; feed me with the bread that is my portion, lest I become full and deny You, saying, 'Who is the LORD?' or lest I become poor and steal, profaning the name of my God." Contentment is a powerful antidote to the endless pursuit of material wealth. By seeking satisfaction in God's provision, we find true peace and joy.</w:t>
      </w:r>
    </w:p>
    <w:p w14:paraId="2F577D03"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practice contentment in your daily life despite societal pressures to accumulate wealth?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emphasized over wealth in Proverbs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contentment over financial gain? </w:t>
      </w:r>
    </w:p>
    <w:p w14:paraId="38B04FB4" w14:textId="77777777" w:rsidR="0067622C"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EB6AC2" w14:textId="77777777" w:rsidR="0067622C" w:rsidRDefault="0067622C">
      <w:pPr>
        <w:spacing w:after="0" w:line="240" w:lineRule="auto"/>
        <w:rPr>
          <w:rFonts w:eastAsia="Times New Roman"/>
          <w:b/>
          <w:bCs/>
          <w:kern w:val="0"/>
          <w:sz w:val="21"/>
          <w:szCs w:val="21"/>
        </w:rPr>
      </w:pPr>
      <w:r>
        <w:rPr>
          <w:rFonts w:eastAsia="Times New Roman"/>
          <w:b/>
          <w:bCs/>
          <w:kern w:val="0"/>
          <w:sz w:val="21"/>
          <w:szCs w:val="21"/>
        </w:rPr>
        <w:br w:type="page"/>
      </w:r>
    </w:p>
    <w:p w14:paraId="7B055401" w14:textId="77777777" w:rsidR="0067622C" w:rsidRDefault="0067622C" w:rsidP="00142D9B">
      <w:pPr>
        <w:spacing w:line="247" w:lineRule="auto"/>
        <w:rPr>
          <w:rFonts w:eastAsia="Times New Roman"/>
          <w:b/>
          <w:bCs/>
          <w:kern w:val="0"/>
          <w:sz w:val="21"/>
          <w:szCs w:val="21"/>
        </w:rPr>
      </w:pPr>
    </w:p>
    <w:p w14:paraId="4A639A48" w14:textId="4B6BA0D1"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Respect the Natural Order</w:t>
      </w:r>
    </w:p>
    <w:p w14:paraId="6A228CD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30:11-14 describes a generation that disrespects parents, is self-righteous, and is ruthless. These verses remind us to honor the natural order established by God. Respect for family, humility, and kindness are timeless virtues that reflect God's character. By living in harmony with these principles, we contribute to a more just and compassionate world.</w:t>
      </w:r>
    </w:p>
    <w:p w14:paraId="44BF904E" w14:textId="77777777" w:rsidR="0067622C" w:rsidRDefault="00142D9B" w:rsidP="00142D9B">
      <w:pPr>
        <w:spacing w:line="247" w:lineRule="auto"/>
      </w:pPr>
      <w:r w:rsidRPr="00F6333B">
        <w:rPr>
          <w:rFonts w:eastAsia="Times New Roman"/>
          <w:kern w:val="0"/>
          <w:sz w:val="21"/>
          <w:szCs w:val="21"/>
        </w:rPr>
        <w:t>1. How can respecting the natural order in Proverbs 30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nature's wisdom in Proverbs 30 is crucial for personal growth and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the natural order described in Proverbs 30?</w:t>
      </w:r>
    </w:p>
    <w:p w14:paraId="0A6C1E6E" w14:textId="6DCF4CBB"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Learn from the Small and Wise</w:t>
      </w:r>
    </w:p>
    <w:p w14:paraId="70D828D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30:24-28 highlights the wisdom of small creatures: "Four things on earth are small, yet they are exceedingly wise." Ants, rock badgers, locusts, and lizards teach us that size doesn't determine significance. Their resourcefulness and cooperation are lessons in using our God-given abilities to achieve great things. Embrace the wisdom found in God's creation, and let it inspire you to live purposefully.</w:t>
      </w:r>
    </w:p>
    <w:p w14:paraId="2FA3B9D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observing small creatures inspire practical wisdom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creatures are highlighted as examples of wisdom in Proverbs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ants about preparation and diligence in your personal life? </w:t>
      </w:r>
    </w:p>
    <w:p w14:paraId="6CA81F3F" w14:textId="77777777" w:rsidR="0067622C"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A7D8BA" w14:textId="77777777" w:rsidR="0067622C" w:rsidRDefault="0067622C">
      <w:pPr>
        <w:spacing w:after="0" w:line="240" w:lineRule="auto"/>
        <w:rPr>
          <w:rFonts w:eastAsia="Times New Roman"/>
          <w:b/>
          <w:bCs/>
          <w:kern w:val="0"/>
          <w:sz w:val="21"/>
          <w:szCs w:val="21"/>
        </w:rPr>
      </w:pPr>
      <w:r>
        <w:rPr>
          <w:rFonts w:eastAsia="Times New Roman"/>
          <w:b/>
          <w:bCs/>
          <w:kern w:val="0"/>
          <w:sz w:val="21"/>
          <w:szCs w:val="21"/>
        </w:rPr>
        <w:br w:type="page"/>
      </w:r>
    </w:p>
    <w:p w14:paraId="7FD755B2" w14:textId="77777777" w:rsidR="0067622C" w:rsidRDefault="0067622C" w:rsidP="00142D9B">
      <w:pPr>
        <w:spacing w:line="247" w:lineRule="auto"/>
        <w:rPr>
          <w:rFonts w:eastAsia="Times New Roman"/>
          <w:b/>
          <w:bCs/>
          <w:kern w:val="0"/>
          <w:sz w:val="21"/>
          <w:szCs w:val="21"/>
        </w:rPr>
      </w:pPr>
    </w:p>
    <w:p w14:paraId="371E3392" w14:textId="0C3246EB"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Practice Self-Control</w:t>
      </w:r>
    </w:p>
    <w:p w14:paraId="1CAD2B2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30:32 advises, "If you have been foolish in exalting yourself or if you have plotted evil, put your hand over your mouth." Self-control is a vital aspect of Christian living. By reigning in our impulses and guarding our words, we reflect the character of Christ. Practice restraint and let your actions be guided by love and wisdom.</w:t>
      </w:r>
    </w:p>
    <w:p w14:paraId="3A5E2D9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practicing self-control in speech improve your relationships and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develop self-control in managing your time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self-control play a crucial role in achieving personal and spiritual growth? </w:t>
      </w:r>
    </w:p>
    <w:p w14:paraId="4A080EA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Power of Words</w:t>
      </w:r>
    </w:p>
    <w:p w14:paraId="32275F8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30:10 warns against slandering a servant to their master. Words have the power to build up or tear down. As followers of Christ, we are called to use our words to encourage and uplift others. Be mindful of the impact your speech can have, and strive to speak life and truth into every situation.</w:t>
      </w:r>
    </w:p>
    <w:p w14:paraId="2B89B59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30 to improve your daily communication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hold such significant power in shaping relationships and outcomes?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reflect wisdom and understanding in challenging situations? </w:t>
      </w:r>
    </w:p>
    <w:p w14:paraId="21DB24D9" w14:textId="77777777" w:rsidR="0067622C"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1FE85C" w14:textId="77777777" w:rsidR="0067622C" w:rsidRDefault="0067622C">
      <w:pPr>
        <w:spacing w:after="0" w:line="240" w:lineRule="auto"/>
        <w:rPr>
          <w:rFonts w:eastAsia="Times New Roman"/>
          <w:b/>
          <w:bCs/>
          <w:kern w:val="0"/>
          <w:sz w:val="21"/>
          <w:szCs w:val="21"/>
        </w:rPr>
      </w:pPr>
      <w:r>
        <w:rPr>
          <w:rFonts w:eastAsia="Times New Roman"/>
          <w:b/>
          <w:bCs/>
          <w:kern w:val="0"/>
          <w:sz w:val="21"/>
          <w:szCs w:val="21"/>
        </w:rPr>
        <w:br w:type="page"/>
      </w:r>
    </w:p>
    <w:p w14:paraId="41D17B75" w14:textId="77777777" w:rsidR="0067622C" w:rsidRDefault="0067622C" w:rsidP="00142D9B">
      <w:pPr>
        <w:spacing w:line="247" w:lineRule="auto"/>
        <w:rPr>
          <w:rFonts w:eastAsia="Times New Roman"/>
          <w:b/>
          <w:bCs/>
          <w:kern w:val="0"/>
          <w:sz w:val="21"/>
          <w:szCs w:val="21"/>
        </w:rPr>
      </w:pPr>
    </w:p>
    <w:p w14:paraId="5D07FDA7" w14:textId="7C22101F"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Value Integrity and Honesty</w:t>
      </w:r>
    </w:p>
    <w:p w14:paraId="169AD86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30:7-9 emphasizes the importance of integrity: "Two things I ask of You—do not refuse me before I die: Keep falsehood and deceitful words far from me." Honesty is a cornerstone of a life that honors God. By living truthfully, we reflect His nature and build trust with those around us. Let integrity be your guiding principle in all interactions.</w:t>
      </w:r>
    </w:p>
    <w:p w14:paraId="4D6D582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practice integrity in daily decisions when faced with pressure to compromise?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honesty is crucial in building trust within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to maintain honesty when it might lead to personal loss? </w:t>
      </w:r>
    </w:p>
    <w:p w14:paraId="76DC0E2F"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7319137D"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Finally, Proverbs 30:4 reminds us of God's unmatched power: "Who has ascended to heaven and come down? Who has gathered the wind in His hands? Who has bound up the waters in His cloak? Who has established all the ends of the earth?" Trusting in God's sovereignty brings peace and assurance. He is in control, and His plans are perfect. Rest in His promises, knowing that He holds the universe—and your life—in His capable hands.</w:t>
      </w:r>
    </w:p>
    <w:p w14:paraId="240D8A56" w14:textId="77777777" w:rsidR="00142D9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practically demonstrate trust in God's sovereignty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sovereignty when facing life's challenges?</w:t>
      </w:r>
      <w:r w:rsidRPr="001B37DC">
        <w:br w:type="page"/>
      </w:r>
    </w:p>
    <w:p w14:paraId="3680DCAF" w14:textId="77777777" w:rsidR="00142D9B" w:rsidRPr="00142D9B" w:rsidRDefault="00142D9B" w:rsidP="00142D9B">
      <w:pPr>
        <w:spacing w:line="247" w:lineRule="auto"/>
        <w:jc w:val="center"/>
        <w:outlineLvl w:val="0"/>
        <w:rPr>
          <w:rFonts w:eastAsia="Times New Roman"/>
          <w:b/>
          <w:bCs/>
          <w:kern w:val="36"/>
          <w:sz w:val="32"/>
          <w:szCs w:val="32"/>
        </w:rPr>
      </w:pPr>
      <w:r w:rsidRPr="00142D9B">
        <w:rPr>
          <w:rFonts w:eastAsia="Times New Roman"/>
          <w:b/>
          <w:bCs/>
          <w:kern w:val="36"/>
          <w:sz w:val="32"/>
          <w:szCs w:val="32"/>
        </w:rPr>
        <w:t>Proverbs 31 Teaching Points and Bible Study Questions</w:t>
      </w:r>
    </w:p>
    <w:p w14:paraId="089EFE71" w14:textId="1C7A1DA2"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The Value of Virtue</w:t>
      </w:r>
    </w:p>
    <w:p w14:paraId="5693F8DC"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31 begins with a powerful reminder of the value of a virtuous life. "A wife of noble character, who can find? She is worth far more than rubies" (Proverbs 31:10). This verse highlights the immeasurable worth of living a life rooted in integrity and righteousness. In a world that often measures success by material wealth, this passage reminds us that true value is found in character and virtue.</w:t>
      </w:r>
    </w:p>
    <w:p w14:paraId="05BEF88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the virtues of the Proverbs 31 woman into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virtue is emphasized as valuable in Proverbs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virtue in your personal and professional relationships? </w:t>
      </w:r>
    </w:p>
    <w:p w14:paraId="0A50F60A"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Trustworthiness is Key</w:t>
      </w:r>
    </w:p>
    <w:p w14:paraId="5EFB8A70"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Trust is the foundation of any strong relationship. Proverbs 31:11 states, "The heart of her husband trusts in her, and he lacks nothing of value." This lesson extends beyond marriage, emphasizing the importance of being reliable and trustworthy in all our interactions. When others can depend on us, we build strong, lasting relationships that reflect the faithfulness of God.</w:t>
      </w:r>
    </w:p>
    <w:p w14:paraId="72FADC5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demonstrate trustworthiness in your daily interactions with family and friends?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trustworthiness is essential for building strong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become more trustworthy in your workplace? </w:t>
      </w:r>
    </w:p>
    <w:p w14:paraId="1E3DF90A" w14:textId="77777777" w:rsidR="0067622C"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00D80E" w14:textId="77777777" w:rsidR="0067622C" w:rsidRDefault="0067622C">
      <w:pPr>
        <w:spacing w:after="0" w:line="240" w:lineRule="auto"/>
        <w:rPr>
          <w:rFonts w:eastAsia="Times New Roman"/>
          <w:b/>
          <w:bCs/>
          <w:kern w:val="0"/>
          <w:sz w:val="21"/>
          <w:szCs w:val="21"/>
        </w:rPr>
      </w:pPr>
      <w:r>
        <w:rPr>
          <w:rFonts w:eastAsia="Times New Roman"/>
          <w:b/>
          <w:bCs/>
          <w:kern w:val="0"/>
          <w:sz w:val="21"/>
          <w:szCs w:val="21"/>
        </w:rPr>
        <w:br w:type="page"/>
      </w:r>
    </w:p>
    <w:p w14:paraId="1DD9532C" w14:textId="77777777" w:rsidR="0067622C" w:rsidRDefault="0067622C" w:rsidP="00142D9B">
      <w:pPr>
        <w:spacing w:line="247" w:lineRule="auto"/>
        <w:rPr>
          <w:rFonts w:eastAsia="Times New Roman"/>
          <w:b/>
          <w:bCs/>
          <w:kern w:val="0"/>
          <w:sz w:val="21"/>
          <w:szCs w:val="21"/>
        </w:rPr>
      </w:pPr>
    </w:p>
    <w:p w14:paraId="1CE45797" w14:textId="626D8021"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Diligence in Work</w:t>
      </w:r>
    </w:p>
    <w:p w14:paraId="7F010F1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Proverbs 31 woman is a model of diligence and hard work. "She selects wool and flax and works with eager hands" (Proverbs 31:13). This verse encourages us to approach our tasks with enthusiasm and dedication, knowing that our work is a form of worship. By doing our best in all we do, we honor God and serve others effectively.</w:t>
      </w:r>
    </w:p>
    <w:p w14:paraId="66AD2AB7"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diligence in your daily tasks to reflect the virtues of Proverbs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diligence is emphasized in Proverbs 31, and how does it impact your work ethic?</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work is both diligent and meaningful? </w:t>
      </w:r>
    </w:p>
    <w:p w14:paraId="1C4C9968"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Generosity and Compassion</w:t>
      </w:r>
    </w:p>
    <w:p w14:paraId="41A5E5F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Generosity is a hallmark of a godly life. "She opens her arms to the poor and reaches out her hands to the needy" (Proverbs 31:20). This lesson reminds us to be compassionate and generous, reflecting the love of Christ to those around us. By sharing our resources and time, we become conduits of God's grace and mercy.</w:t>
      </w:r>
    </w:p>
    <w:p w14:paraId="14746E5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generosity into your daily routine to help those in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essential for building strong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show compassion to someone struggling in your life? </w:t>
      </w:r>
    </w:p>
    <w:p w14:paraId="208D239D" w14:textId="77777777" w:rsidR="0067622C"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4FF4F0" w14:textId="77777777" w:rsidR="0067622C" w:rsidRDefault="0067622C">
      <w:pPr>
        <w:spacing w:after="0" w:line="240" w:lineRule="auto"/>
        <w:rPr>
          <w:rFonts w:eastAsia="Times New Roman"/>
          <w:b/>
          <w:bCs/>
          <w:kern w:val="0"/>
          <w:sz w:val="21"/>
          <w:szCs w:val="21"/>
        </w:rPr>
      </w:pPr>
      <w:r>
        <w:rPr>
          <w:rFonts w:eastAsia="Times New Roman"/>
          <w:b/>
          <w:bCs/>
          <w:kern w:val="0"/>
          <w:sz w:val="21"/>
          <w:szCs w:val="21"/>
        </w:rPr>
        <w:br w:type="page"/>
      </w:r>
    </w:p>
    <w:p w14:paraId="16BD3F17" w14:textId="77777777" w:rsidR="0067622C" w:rsidRDefault="0067622C" w:rsidP="00142D9B">
      <w:pPr>
        <w:spacing w:line="247" w:lineRule="auto"/>
        <w:rPr>
          <w:rFonts w:eastAsia="Times New Roman"/>
          <w:b/>
          <w:bCs/>
          <w:kern w:val="0"/>
          <w:sz w:val="21"/>
          <w:szCs w:val="21"/>
        </w:rPr>
      </w:pPr>
    </w:p>
    <w:p w14:paraId="51B9636F" w14:textId="2874751A"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Preparedness and Planning</w:t>
      </w:r>
    </w:p>
    <w:p w14:paraId="502867C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31:21 teaches us the importance of being prepared: "When it snows, she has no fear for her household, for all of them are clothed in scarlet." Planning ahead and being prepared for life's challenges is a wise practice. It allows us to face difficulties with confidence, knowing that we have taken steps to ensure our well-being and that of our loved ones.</w:t>
      </w:r>
    </w:p>
    <w:p w14:paraId="71489342" w14:textId="77777777" w:rsidR="0067622C" w:rsidRDefault="00142D9B" w:rsidP="00142D9B">
      <w:pPr>
        <w:spacing w:line="247" w:lineRule="auto"/>
      </w:pPr>
      <w:r w:rsidRPr="00F6333B">
        <w:rPr>
          <w:rFonts w:eastAsia="Times New Roman"/>
          <w:kern w:val="0"/>
          <w:sz w:val="21"/>
          <w:szCs w:val="21"/>
        </w:rPr>
        <w:t>1. How can you incorporate preparedness into your daily routine inspired by Proverbs 31's example?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planning is emphasized in Proverbs 31, and how can it benefit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you're prepared for future challenges, as seen in Proverbs 31?</w:t>
      </w:r>
    </w:p>
    <w:p w14:paraId="67241B78" w14:textId="557E81DB"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 and Dignity</w:t>
      </w:r>
    </w:p>
    <w:p w14:paraId="6F3EAC99"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"Strength and dignity are her clothing, and she laughs at the days to come" (Proverbs 31:25). This verse encourages us to embrace strength and dignity as our spiritual attire. By trusting in God's sovereignty, we can face the future with joy and confidence, knowing that He holds our lives in His hands.</w:t>
      </w:r>
    </w:p>
    <w:p w14:paraId="527059E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incorporate strength and dignity into your daily interactions and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strength and dignity are essential qualities for personal and professional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life marked by strength and dignity? </w:t>
      </w:r>
    </w:p>
    <w:p w14:paraId="0C76ED2F" w14:textId="77777777" w:rsidR="0067622C"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8D1A5E" w14:textId="77777777" w:rsidR="0067622C" w:rsidRDefault="0067622C">
      <w:pPr>
        <w:spacing w:after="0" w:line="240" w:lineRule="auto"/>
        <w:rPr>
          <w:rFonts w:eastAsia="Times New Roman"/>
          <w:b/>
          <w:bCs/>
          <w:kern w:val="0"/>
          <w:sz w:val="21"/>
          <w:szCs w:val="21"/>
        </w:rPr>
      </w:pPr>
      <w:r>
        <w:rPr>
          <w:rFonts w:eastAsia="Times New Roman"/>
          <w:b/>
          <w:bCs/>
          <w:kern w:val="0"/>
          <w:sz w:val="21"/>
          <w:szCs w:val="21"/>
        </w:rPr>
        <w:br w:type="page"/>
      </w:r>
    </w:p>
    <w:p w14:paraId="0D1AE7FA" w14:textId="77777777" w:rsidR="0067622C" w:rsidRDefault="0067622C" w:rsidP="00142D9B">
      <w:pPr>
        <w:spacing w:line="247" w:lineRule="auto"/>
        <w:rPr>
          <w:rFonts w:eastAsia="Times New Roman"/>
          <w:b/>
          <w:bCs/>
          <w:kern w:val="0"/>
          <w:sz w:val="21"/>
          <w:szCs w:val="21"/>
        </w:rPr>
      </w:pPr>
    </w:p>
    <w:p w14:paraId="3B35B12F" w14:textId="22395913"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Wisdom in Speech</w:t>
      </w:r>
    </w:p>
    <w:p w14:paraId="15DB2FB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The Proverbs 31 woman is known for her wise and kind words. "She opens her mouth with wisdom, and faithful instruction is on her tongue" (Proverbs 31:26). This lesson underscores the power of our words. By speaking with wisdom and kindness, we can uplift and encourage others, reflecting the love and truth of Christ.</w:t>
      </w:r>
    </w:p>
    <w:p w14:paraId="14C3536F"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wisdom in speech to resolve conflicts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in speech is crucial for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words reflect wisdom and understanding? </w:t>
      </w:r>
    </w:p>
    <w:p w14:paraId="246480C6"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Family</w:t>
      </w:r>
    </w:p>
    <w:p w14:paraId="3EACEF4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Proverbs 31:28 highlights the joy of a loving family: "Her children rise up and call her blessed; her husband also, and he praises her." This verse reminds us of the blessings that come from nurturing and investing in our families. By prioritizing our relationships, we create a legacy of love and faith that honors God.</w:t>
      </w:r>
    </w:p>
    <w:p w14:paraId="0B64CF0A"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Proverbs 31 to strengthen your family's daily interactions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embodying the virtues of the Proverbs 31 family model?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prioritizing family values in Proverbs 31 lead to a more fulfilling home life? </w:t>
      </w:r>
    </w:p>
    <w:p w14:paraId="6CE78569" w14:textId="77777777" w:rsidR="0067622C" w:rsidRDefault="00142D9B" w:rsidP="00142D9B">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DE5E5C" w14:textId="77777777" w:rsidR="0067622C" w:rsidRDefault="0067622C">
      <w:pPr>
        <w:spacing w:after="0" w:line="240" w:lineRule="auto"/>
        <w:rPr>
          <w:rFonts w:eastAsia="Times New Roman"/>
          <w:b/>
          <w:bCs/>
          <w:kern w:val="0"/>
          <w:sz w:val="21"/>
          <w:szCs w:val="21"/>
        </w:rPr>
      </w:pPr>
      <w:r>
        <w:rPr>
          <w:rFonts w:eastAsia="Times New Roman"/>
          <w:b/>
          <w:bCs/>
          <w:kern w:val="0"/>
          <w:sz w:val="21"/>
          <w:szCs w:val="21"/>
        </w:rPr>
        <w:br w:type="page"/>
      </w:r>
    </w:p>
    <w:p w14:paraId="7D18E84F" w14:textId="77777777" w:rsidR="0067622C" w:rsidRDefault="0067622C" w:rsidP="00142D9B">
      <w:pPr>
        <w:spacing w:line="247" w:lineRule="auto"/>
        <w:rPr>
          <w:rFonts w:eastAsia="Times New Roman"/>
          <w:b/>
          <w:bCs/>
          <w:kern w:val="0"/>
          <w:sz w:val="21"/>
          <w:szCs w:val="21"/>
        </w:rPr>
      </w:pPr>
    </w:p>
    <w:p w14:paraId="35676E5A" w14:textId="70D6D792" w:rsidR="00142D9B" w:rsidRPr="00F6333B" w:rsidRDefault="00142D9B" w:rsidP="00142D9B">
      <w:pPr>
        <w:spacing w:line="247" w:lineRule="auto"/>
        <w:rPr>
          <w:rFonts w:eastAsia="Times New Roman"/>
          <w:kern w:val="0"/>
          <w:sz w:val="21"/>
          <w:szCs w:val="21"/>
        </w:rPr>
      </w:pPr>
      <w:r w:rsidRPr="00F6333B">
        <w:rPr>
          <w:rFonts w:eastAsia="Times New Roman"/>
          <w:b/>
          <w:bCs/>
          <w:kern w:val="0"/>
          <w:sz w:val="21"/>
          <w:szCs w:val="21"/>
        </w:rPr>
        <w:t>Fear of the Lord</w:t>
      </w:r>
    </w:p>
    <w:p w14:paraId="5C01439E"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"Charm is deceptive, and beauty is fleeting, but a woman who fears the LORD is to be praised" (Proverbs 31:30). This lesson emphasizes the importance of revering God above all else. True beauty and worth are found in a life that honors and fears the Lord, leading to praise and fulfillment.</w:t>
      </w:r>
    </w:p>
    <w:p w14:paraId="378BE4D5"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1. How can the fear of the Lord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fear of the Lord is essential for a virtuous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deeper fear of the Lord in your heart? </w:t>
      </w:r>
    </w:p>
    <w:p w14:paraId="0CD69074" w14:textId="77777777" w:rsidR="00142D9B" w:rsidRPr="00F6333B" w:rsidRDefault="00142D9B" w:rsidP="00142D9B">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Faithfulness</w:t>
      </w:r>
    </w:p>
    <w:p w14:paraId="1E707A26" w14:textId="77777777" w:rsidR="00142D9B" w:rsidRPr="00F6333B" w:rsidRDefault="00142D9B" w:rsidP="00142D9B">
      <w:pPr>
        <w:spacing w:line="247" w:lineRule="auto"/>
        <w:rPr>
          <w:rFonts w:eastAsia="Times New Roman"/>
          <w:kern w:val="0"/>
          <w:sz w:val="21"/>
          <w:szCs w:val="21"/>
        </w:rPr>
      </w:pPr>
      <w:r w:rsidRPr="00F6333B">
        <w:rPr>
          <w:rFonts w:eastAsia="Times New Roman"/>
          <w:kern w:val="0"/>
          <w:sz w:val="21"/>
          <w:szCs w:val="21"/>
        </w:rPr>
        <w:t>Finally, Proverbs 31 concludes with a promise of reward for faithfulness: "Give her the fruit of her hands, and let her works bring her praise at the gates" (Proverbs 31:31). This verse assures us that a life lived in faithfulness to God will be rewarded. Our efforts, though sometimes unseen, are never in vain when done for His glory.</w:t>
      </w:r>
    </w:p>
    <w:p w14:paraId="2EEB1E26" w14:textId="52F5B26F" w:rsidR="00F6333B" w:rsidRPr="001B37DC" w:rsidRDefault="00142D9B" w:rsidP="00142D9B">
      <w:pPr>
        <w:spacing w:line="247" w:lineRule="auto"/>
        <w:rPr>
          <w:rFonts w:eastAsia="Times New Roman"/>
          <w:kern w:val="0"/>
          <w:sz w:val="21"/>
          <w:szCs w:val="21"/>
        </w:rPr>
      </w:pPr>
      <w:r w:rsidRPr="00F6333B">
        <w:rPr>
          <w:rFonts w:eastAsia="Times New Roman"/>
          <w:kern w:val="0"/>
          <w:sz w:val="21"/>
          <w:szCs w:val="21"/>
        </w:rPr>
        <w:t>1. How can you apply faithfulness in your daily tasks to reflect the virtues of Proverbs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rewarded in relationships and work according to Proverbs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faithfulness in your personal and professional life?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4C7DF" w14:textId="77777777" w:rsidR="002D5798" w:rsidRDefault="002D5798" w:rsidP="00993188">
      <w:pPr>
        <w:spacing w:after="0" w:line="240" w:lineRule="auto"/>
      </w:pPr>
      <w:r>
        <w:separator/>
      </w:r>
    </w:p>
  </w:endnote>
  <w:endnote w:type="continuationSeparator" w:id="0">
    <w:p w14:paraId="5ACBBC99" w14:textId="77777777" w:rsidR="002D5798" w:rsidRDefault="002D5798"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1A7F"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9C64CB5"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7799C09"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CBD2" w14:textId="77777777" w:rsidR="007F1F09" w:rsidRPr="007F1F09" w:rsidRDefault="007F1F09" w:rsidP="00506EB5">
    <w:pPr>
      <w:pStyle w:val="Footer"/>
      <w:framePr w:wrap="none" w:vAnchor="text" w:hAnchor="margin" w:xAlign="center" w:y="1"/>
      <w:rPr>
        <w:rStyle w:val="PageNumber"/>
        <w:sz w:val="11"/>
        <w:szCs w:val="11"/>
      </w:rPr>
    </w:pPr>
  </w:p>
  <w:p w14:paraId="3056D902"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ECFF187"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76ED0B9A" wp14:editId="7EE309DA">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6FDFA96" wp14:editId="38833937">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18CAD"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7244"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40C74BA2"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FCA35" w14:textId="77777777" w:rsidR="002D5798" w:rsidRDefault="002D5798" w:rsidP="00993188">
      <w:pPr>
        <w:spacing w:after="0" w:line="240" w:lineRule="auto"/>
      </w:pPr>
      <w:r>
        <w:separator/>
      </w:r>
    </w:p>
  </w:footnote>
  <w:footnote w:type="continuationSeparator" w:id="0">
    <w:p w14:paraId="034A4E25" w14:textId="77777777" w:rsidR="002D5798" w:rsidRDefault="002D5798"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D9B"/>
    <w:rsid w:val="00000CDF"/>
    <w:rsid w:val="00037514"/>
    <w:rsid w:val="000421EA"/>
    <w:rsid w:val="00051B34"/>
    <w:rsid w:val="000B30BA"/>
    <w:rsid w:val="000B6F4F"/>
    <w:rsid w:val="00142D9B"/>
    <w:rsid w:val="00153A4F"/>
    <w:rsid w:val="00177C6D"/>
    <w:rsid w:val="00194992"/>
    <w:rsid w:val="001B37DC"/>
    <w:rsid w:val="001B511C"/>
    <w:rsid w:val="001C43A9"/>
    <w:rsid w:val="001E4954"/>
    <w:rsid w:val="00223D2A"/>
    <w:rsid w:val="002358CF"/>
    <w:rsid w:val="002D5798"/>
    <w:rsid w:val="00317374"/>
    <w:rsid w:val="003211B8"/>
    <w:rsid w:val="00351FC4"/>
    <w:rsid w:val="00391B5E"/>
    <w:rsid w:val="00397296"/>
    <w:rsid w:val="003B6791"/>
    <w:rsid w:val="003B787E"/>
    <w:rsid w:val="004F7C83"/>
    <w:rsid w:val="005218D9"/>
    <w:rsid w:val="00590404"/>
    <w:rsid w:val="005C237B"/>
    <w:rsid w:val="00661B7E"/>
    <w:rsid w:val="0067622C"/>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412FE"/>
    <w:rsid w:val="00AF1073"/>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53F28"/>
    <w:rsid w:val="00E81D31"/>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5A30F"/>
  <w15:chartTrackingRefBased/>
  <w15:docId w15:val="{846E2669-751F-4287-8781-A82F0F65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15</TotalTime>
  <Pages>156</Pages>
  <Words>30772</Words>
  <Characters>175405</Characters>
  <Application>Microsoft Office Word</Application>
  <DocSecurity>0</DocSecurity>
  <Lines>1461</Lines>
  <Paragraphs>411</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Proverbs 1 Teaching Points and Bible Study Questions</vt:lpstr>
      <vt:lpstr>Proverbs 2 Teaching Points and Bible Study Questions</vt:lpstr>
      <vt:lpstr>Proverbs 3 Teaching Points and Bible Study Questions</vt:lpstr>
      <vt:lpstr>Proverbs 4 Teaching Points and Bible Study Questions</vt:lpstr>
      <vt:lpstr>Proverbs 5 Teaching Points and Bible Study Questions</vt:lpstr>
      <vt:lpstr>Proverbs 6 Teaching Points and Bible Study Questions</vt:lpstr>
      <vt:lpstr>Proverbs 7 Teaching Points and Bible Study Questions</vt:lpstr>
      <vt:lpstr>Proverbs 8 Teaching Points and Bible Study Questions</vt:lpstr>
      <vt:lpstr>Proverbs 9 Teaching Points and Bible Study Questions</vt:lpstr>
      <vt:lpstr>Proverbs 10 Teaching Points and Bible Study Questions</vt:lpstr>
      <vt:lpstr>Proverbs 11 Teaching Points and Bible Study Questions</vt:lpstr>
      <vt:lpstr>Proverbs 12 Teaching Points and Bible Study Questions</vt:lpstr>
      <vt:lpstr>Proverbs 13 Teaching Points and Bible Study Questions</vt:lpstr>
      <vt:lpstr>Proverbs 14 Teaching Points and Bible Study Questions</vt:lpstr>
      <vt:lpstr>Proverbs 15 Teaching Points and Bible Study Questions</vt:lpstr>
    </vt:vector>
  </TitlesOfParts>
  <Company/>
  <LinksUpToDate>false</LinksUpToDate>
  <CharactersWithSpaces>205766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2025-12-31T01:44:00Z</dcterms:created>
  <dcterms:modified xsi:type="dcterms:W3CDTF">2026-01-12T03:53:00Z</dcterms:modified>
</cp:coreProperties>
</file>